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851" w:rsidRPr="00CB0079" w:rsidRDefault="00B62720" w:rsidP="00BC1C3B">
      <w:pPr>
        <w:pStyle w:val="Title"/>
        <w:ind w:left="2268"/>
        <w:jc w:val="left"/>
        <w:rPr>
          <w:lang w:val="en-GB"/>
        </w:rPr>
      </w:pPr>
      <w:r>
        <w:rPr>
          <w:lang w:val="en-GB"/>
        </w:rPr>
        <w:t>UEFA academy</w:t>
      </w:r>
    </w:p>
    <w:p w:rsidR="002C6944" w:rsidRDefault="00B6561D" w:rsidP="00BC1C3B">
      <w:pPr>
        <w:pStyle w:val="Subtitle"/>
        <w:ind w:left="2268"/>
        <w:jc w:val="left"/>
        <w:rPr>
          <w:lang w:val="en-GB"/>
        </w:rPr>
      </w:pPr>
      <w:r>
        <w:rPr>
          <w:lang w:val="en-GB"/>
        </w:rPr>
        <w:t xml:space="preserve">UEFA </w:t>
      </w:r>
      <w:r w:rsidR="00B034FE">
        <w:rPr>
          <w:lang w:val="en-GB"/>
        </w:rPr>
        <w:t xml:space="preserve">Football Law </w:t>
      </w:r>
    </w:p>
    <w:p w:rsidR="003D7851" w:rsidRDefault="00B034FE" w:rsidP="00BC1C3B">
      <w:pPr>
        <w:pStyle w:val="Subtitle"/>
        <w:ind w:left="2268"/>
        <w:jc w:val="left"/>
        <w:rPr>
          <w:lang w:val="en-GB"/>
        </w:rPr>
      </w:pPr>
      <w:r>
        <w:rPr>
          <w:lang w:val="en-GB"/>
        </w:rPr>
        <w:t>Programme</w:t>
      </w:r>
    </w:p>
    <w:p w:rsidR="00BE0CD0" w:rsidRDefault="00BE0CD0" w:rsidP="00BC1C3B">
      <w:pPr>
        <w:pStyle w:val="Subtitle"/>
        <w:ind w:left="2268"/>
        <w:jc w:val="left"/>
        <w:rPr>
          <w:sz w:val="40"/>
          <w:szCs w:val="40"/>
          <w:lang w:val="en-GB"/>
        </w:rPr>
      </w:pPr>
      <w:r w:rsidRPr="008F7E0D">
        <w:rPr>
          <w:sz w:val="40"/>
          <w:szCs w:val="40"/>
          <w:lang w:val="en-GB"/>
        </w:rPr>
        <w:t>Application form</w:t>
      </w:r>
    </w:p>
    <w:p w:rsidR="006C349B" w:rsidRPr="00465F38" w:rsidRDefault="00465F38" w:rsidP="00BC1C3B">
      <w:pPr>
        <w:pStyle w:val="Subtitle"/>
        <w:ind w:left="2268"/>
        <w:jc w:val="left"/>
        <w:rPr>
          <w:sz w:val="40"/>
          <w:szCs w:val="40"/>
          <w:lang w:val="en-GB"/>
        </w:rPr>
        <w:sectPr w:rsidR="006C349B" w:rsidRPr="00465F38" w:rsidSect="00BC1C3B">
          <w:headerReference w:type="default" r:id="rId8"/>
          <w:footerReference w:type="default" r:id="rId9"/>
          <w:pgSz w:w="11907" w:h="16840" w:code="9"/>
          <w:pgMar w:top="12333" w:right="851" w:bottom="902" w:left="851" w:header="709" w:footer="374" w:gutter="0"/>
          <w:cols w:space="720"/>
        </w:sectPr>
      </w:pPr>
      <w:r>
        <w:rPr>
          <w:sz w:val="40"/>
          <w:szCs w:val="40"/>
          <w:lang w:val="en-GB"/>
        </w:rPr>
        <w:t>(N</w:t>
      </w:r>
      <w:r w:rsidR="002C6944">
        <w:rPr>
          <w:sz w:val="40"/>
          <w:szCs w:val="40"/>
          <w:lang w:val="en-GB"/>
        </w:rPr>
        <w:t>ati</w:t>
      </w:r>
      <w:r>
        <w:rPr>
          <w:sz w:val="40"/>
          <w:szCs w:val="40"/>
          <w:lang w:val="en-GB"/>
        </w:rPr>
        <w:t>onal association representatives)</w:t>
      </w:r>
    </w:p>
    <w:p w:rsidR="00B6561D" w:rsidRPr="00C14B13" w:rsidRDefault="00B6561D" w:rsidP="00B6561D">
      <w:pPr>
        <w:pStyle w:val="Heading1"/>
        <w:spacing w:before="0" w:after="0"/>
      </w:pPr>
      <w:r w:rsidRPr="00C14B13">
        <w:lastRenderedPageBreak/>
        <w:t xml:space="preserve">UEFA </w:t>
      </w:r>
      <w:r w:rsidR="00B034FE">
        <w:t xml:space="preserve">Football Law Programme </w:t>
      </w:r>
    </w:p>
    <w:p w:rsidR="00B6561D" w:rsidRPr="00AC320A" w:rsidRDefault="00B6561D" w:rsidP="00B6561D">
      <w:pPr>
        <w:rPr>
          <w:lang w:bidi="en-US"/>
        </w:rPr>
      </w:pPr>
    </w:p>
    <w:p w:rsidR="00B6561D" w:rsidRPr="0033405E" w:rsidRDefault="00B6561D" w:rsidP="00403FB9">
      <w:pPr>
        <w:pStyle w:val="Heading1"/>
        <w:tabs>
          <w:tab w:val="left" w:pos="2507"/>
          <w:tab w:val="left" w:pos="6820"/>
        </w:tabs>
        <w:spacing w:before="0" w:after="0"/>
      </w:pPr>
      <w:r w:rsidRPr="0033405E">
        <w:t>Application Form</w:t>
      </w:r>
      <w:r w:rsidR="00403FB9">
        <w:t xml:space="preserve"> – N</w:t>
      </w:r>
      <w:r w:rsidR="00403FB9" w:rsidRPr="00403FB9">
        <w:t>ational association representatives</w:t>
      </w:r>
      <w:r w:rsidR="00403FB9">
        <w:tab/>
      </w:r>
    </w:p>
    <w:p w:rsidR="00B6561D" w:rsidRDefault="00B6561D" w:rsidP="00B6561D">
      <w:pPr>
        <w:tabs>
          <w:tab w:val="left" w:pos="540"/>
        </w:tabs>
        <w:rPr>
          <w:i/>
          <w:sz w:val="20"/>
          <w:szCs w:val="20"/>
        </w:rPr>
      </w:pPr>
    </w:p>
    <w:p w:rsidR="00B6561D" w:rsidRDefault="00B6561D" w:rsidP="00B6561D">
      <w:pPr>
        <w:tabs>
          <w:tab w:val="left" w:pos="540"/>
        </w:tabs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Please complete the form</w:t>
      </w:r>
      <w:r w:rsidR="0043411F">
        <w:rPr>
          <w:i/>
          <w:sz w:val="20"/>
          <w:szCs w:val="20"/>
        </w:rPr>
        <w:t xml:space="preserve"> in English</w:t>
      </w:r>
      <w:r>
        <w:rPr>
          <w:i/>
          <w:sz w:val="20"/>
          <w:szCs w:val="20"/>
        </w:rPr>
        <w:t>. This application form must be sent by e-mail to the contact details provided at the end of the document.</w:t>
      </w:r>
    </w:p>
    <w:p w:rsidR="00B6561D" w:rsidRPr="00977234" w:rsidRDefault="00B6561D" w:rsidP="00407510"/>
    <w:p w:rsidR="0040736B" w:rsidRPr="008E501F" w:rsidRDefault="0040736B" w:rsidP="00407510"/>
    <w:p w:rsidR="008E501F" w:rsidRPr="000D6CE8" w:rsidRDefault="008E501F" w:rsidP="008E501F">
      <w:pPr>
        <w:pStyle w:val="Heading1"/>
      </w:pPr>
      <w:r w:rsidRPr="000D6CE8">
        <w:t>Personal Information</w:t>
      </w:r>
    </w:p>
    <w:p w:rsidR="008E501F" w:rsidRPr="00AA6B5D" w:rsidRDefault="005C2B6F" w:rsidP="008E501F">
      <w:pPr>
        <w:tabs>
          <w:tab w:val="left" w:pos="540"/>
        </w:tabs>
        <w:rPr>
          <w:b/>
          <w:sz w:val="28"/>
          <w:szCs w:val="28"/>
        </w:rPr>
      </w:pPr>
      <w:sdt>
        <w:sdtPr>
          <w:rPr>
            <w:rFonts w:ascii="DIN-Regular" w:hAnsi="DIN-Regular" w:cs="DIN-Regular"/>
            <w:sz w:val="18"/>
            <w:szCs w:val="18"/>
          </w:rPr>
          <w:id w:val="-19360467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1ACE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8E501F">
        <w:rPr>
          <w:rFonts w:cs="Arial"/>
          <w:sz w:val="36"/>
          <w:szCs w:val="36"/>
        </w:rPr>
        <w:t xml:space="preserve"> </w:t>
      </w:r>
      <w:r w:rsidR="008E501F" w:rsidRPr="00795464">
        <w:rPr>
          <w:rFonts w:cs="Arial"/>
          <w:sz w:val="20"/>
          <w:szCs w:val="20"/>
        </w:rPr>
        <w:t>Mr</w:t>
      </w:r>
      <w:r w:rsidR="008E501F">
        <w:rPr>
          <w:rFonts w:ascii="DIN-Regular" w:hAnsi="DIN-Regular" w:cs="DIN-Regular"/>
          <w:sz w:val="18"/>
          <w:szCs w:val="18"/>
        </w:rPr>
        <w:t xml:space="preserve">   </w:t>
      </w:r>
      <w:sdt>
        <w:sdtPr>
          <w:rPr>
            <w:rFonts w:ascii="DIN-Regular" w:hAnsi="DIN-Regular" w:cs="DIN-Regular"/>
            <w:sz w:val="18"/>
            <w:szCs w:val="18"/>
          </w:rPr>
          <w:id w:val="-317492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07130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8E501F">
        <w:rPr>
          <w:rFonts w:cs="Arial"/>
          <w:sz w:val="36"/>
          <w:szCs w:val="36"/>
        </w:rPr>
        <w:t xml:space="preserve"> </w:t>
      </w:r>
      <w:r w:rsidR="008E501F" w:rsidRPr="00795464">
        <w:rPr>
          <w:rFonts w:cs="Arial"/>
          <w:sz w:val="20"/>
          <w:szCs w:val="20"/>
        </w:rPr>
        <w:t>Ms</w:t>
      </w:r>
    </w:p>
    <w:p w:rsidR="008E501F" w:rsidRPr="0033405E" w:rsidRDefault="008E501F" w:rsidP="008E501F">
      <w:pPr>
        <w:tabs>
          <w:tab w:val="left" w:pos="4820"/>
        </w:tabs>
        <w:rPr>
          <w:rFonts w:cs="Arial"/>
          <w:color w:val="C0C0C0"/>
          <w:sz w:val="20"/>
          <w:u w:val="single"/>
          <w:shd w:val="clear" w:color="auto" w:fill="C0C0C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2C36A" wp14:editId="67CF9B4A">
                <wp:simplePos x="0" y="0"/>
                <wp:positionH relativeFrom="column">
                  <wp:posOffset>4867910</wp:posOffset>
                </wp:positionH>
                <wp:positionV relativeFrom="paragraph">
                  <wp:posOffset>287493</wp:posOffset>
                </wp:positionV>
                <wp:extent cx="1722120" cy="1913255"/>
                <wp:effectExtent l="0" t="0" r="1143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191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376" w:rsidRDefault="00ED4376" w:rsidP="0040736B">
                            <w:pPr>
                              <w:tabs>
                                <w:tab w:val="left" w:pos="1448"/>
                                <w:tab w:val="left" w:pos="4887"/>
                                <w:tab w:val="left" w:pos="6335"/>
                              </w:tabs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>Please insert a passport picture here.</w:t>
                            </w:r>
                          </w:p>
                          <w:sdt>
                            <w:sdtPr>
                              <w:rPr>
                                <w:rFonts w:cs="Arial"/>
                                <w:sz w:val="20"/>
                              </w:rPr>
                              <w:id w:val="-2059696454"/>
                              <w:showingPlcHdr/>
                              <w:picture/>
                            </w:sdtPr>
                            <w:sdtEndPr/>
                            <w:sdtContent>
                              <w:p w:rsidR="00ED4376" w:rsidRPr="009C465D" w:rsidRDefault="00ED4376" w:rsidP="0040736B">
                                <w:pPr>
                                  <w:tabs>
                                    <w:tab w:val="left" w:pos="1448"/>
                                    <w:tab w:val="left" w:pos="4887"/>
                                    <w:tab w:val="left" w:pos="6335"/>
                                  </w:tabs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noProof/>
                                    <w:sz w:val="20"/>
                                    <w:lang w:val="en-GB" w:eastAsia="en-GB"/>
                                  </w:rPr>
                                  <w:drawing>
                                    <wp:inline distT="0" distB="0" distL="0" distR="0" wp14:anchorId="76D45583" wp14:editId="4AE1754E">
                                      <wp:extent cx="1510030" cy="1510030"/>
                                      <wp:effectExtent l="0" t="0" r="0" b="0"/>
                                      <wp:docPr id="1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510030" cy="15100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sdtContent>
                          </w:sdt>
                          <w:p w:rsidR="00ED4376" w:rsidRDefault="00ED437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2C3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3.3pt;margin-top:22.65pt;width:135.6pt;height:1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" strokecolor="#00b3af [3215]" strokeweight="2pt">
                <v:textbox>
                  <w:txbxContent>
                    <w:p w:rsidR="00ED4376" w:rsidRDefault="00ED4376" w:rsidP="0040736B">
                      <w:pPr>
                        <w:tabs>
                          <w:tab w:val="left" w:pos="1448"/>
                          <w:tab w:val="left" w:pos="4887"/>
                          <w:tab w:val="left" w:pos="6335"/>
                        </w:tabs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>Please insert a passport picture here.</w:t>
                      </w:r>
                    </w:p>
                    <w:sdt>
                      <w:sdtPr>
                        <w:rPr>
                          <w:rFonts w:cs="Arial"/>
                          <w:sz w:val="20"/>
                        </w:rPr>
                        <w:id w:val="-2059696454"/>
                        <w:showingPlcHdr/>
                        <w:picture/>
                      </w:sdtPr>
                      <w:sdtEndPr/>
                      <w:sdtContent>
                        <w:p w:rsidR="00ED4376" w:rsidRPr="009C465D" w:rsidRDefault="00ED4376" w:rsidP="0040736B">
                          <w:pPr>
                            <w:tabs>
                              <w:tab w:val="left" w:pos="1448"/>
                              <w:tab w:val="left" w:pos="4887"/>
                              <w:tab w:val="left" w:pos="6335"/>
                            </w:tabs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noProof/>
                              <w:sz w:val="20"/>
                              <w:lang w:val="en-GB" w:eastAsia="en-GB"/>
                            </w:rPr>
                            <w:drawing>
                              <wp:inline distT="0" distB="0" distL="0" distR="0" wp14:anchorId="76D45583" wp14:editId="4AE1754E">
                                <wp:extent cx="1510030" cy="1510030"/>
                                <wp:effectExtent l="0" t="0" r="0" b="0"/>
                                <wp:docPr id="1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0030" cy="1510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sdtContent>
                    </w:sdt>
                    <w:p w:rsidR="00ED4376" w:rsidRDefault="00ED4376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76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1276"/>
        <w:gridCol w:w="2268"/>
      </w:tblGrid>
      <w:tr w:rsidR="005C246E" w:rsidTr="00883DF8">
        <w:trPr>
          <w:trHeight w:val="680"/>
        </w:trPr>
        <w:tc>
          <w:tcPr>
            <w:tcW w:w="1951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b/>
                <w:sz w:val="20"/>
              </w:rPr>
            </w:pPr>
            <w:r w:rsidRPr="00451B4E">
              <w:rPr>
                <w:rFonts w:cs="Arial"/>
                <w:b/>
                <w:sz w:val="20"/>
              </w:rPr>
              <w:t>Surname:</w:t>
            </w:r>
          </w:p>
        </w:tc>
        <w:sdt>
          <w:sdtPr>
            <w:rPr>
              <w:rStyle w:val="Style4"/>
            </w:rPr>
            <w:id w:val="1585873404"/>
            <w:placeholder>
              <w:docPart w:val="EE3BBB21A69D44899D6377282F4AB14B"/>
            </w:placeholder>
            <w:showingPlcHdr/>
            <w:text/>
          </w:sdtPr>
          <w:sdtEndPr>
            <w:rPr>
              <w:rStyle w:val="DefaultParagraphFont"/>
              <w:rFonts w:cs="Arial"/>
              <w:b w:val="0"/>
              <w:sz w:val="20"/>
              <w:szCs w:val="20"/>
            </w:rPr>
          </w:sdtEndPr>
          <w:sdtContent>
            <w:tc>
              <w:tcPr>
                <w:tcW w:w="2126" w:type="dxa"/>
              </w:tcPr>
              <w:p w:rsidR="005C246E" w:rsidRPr="00451B4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 w:rsidRPr="007F729B">
                  <w:rPr>
                    <w:rStyle w:val="PlaceholderText"/>
                    <w:sz w:val="20"/>
                    <w:szCs w:val="20"/>
                  </w:rPr>
                  <w:t>Surname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b/>
                <w:sz w:val="20"/>
                <w:szCs w:val="20"/>
              </w:rPr>
            </w:pPr>
            <w:r w:rsidRPr="00451B4E">
              <w:rPr>
                <w:rFonts w:cs="Arial"/>
                <w:b/>
                <w:sz w:val="20"/>
                <w:szCs w:val="20"/>
              </w:rPr>
              <w:t xml:space="preserve">Name:               </w:t>
            </w:r>
          </w:p>
        </w:tc>
        <w:sdt>
          <w:sdtPr>
            <w:rPr>
              <w:rStyle w:val="Style4"/>
            </w:rPr>
            <w:id w:val="-2128455247"/>
            <w:placeholder>
              <w:docPart w:val="793F6480BE1B4B01BAB2CEC78BC322C5"/>
            </w:placeholder>
            <w:showingPlcHdr/>
            <w:text/>
          </w:sdtPr>
          <w:sdtEndPr>
            <w:rPr>
              <w:rStyle w:val="DefaultParagraphFont"/>
              <w:rFonts w:cs="Arial"/>
              <w:b w:val="0"/>
              <w:sz w:val="20"/>
              <w:szCs w:val="20"/>
            </w:rPr>
          </w:sdtEndPr>
          <w:sdtContent>
            <w:tc>
              <w:tcPr>
                <w:tcW w:w="2268" w:type="dxa"/>
              </w:tcPr>
              <w:p w:rsidR="005C246E" w:rsidRPr="00451B4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 w:rsidRPr="007F729B">
                  <w:rPr>
                    <w:rStyle w:val="PlaceholderText"/>
                    <w:sz w:val="20"/>
                    <w:szCs w:val="20"/>
                  </w:rPr>
                  <w:t>Name</w:t>
                </w:r>
              </w:p>
            </w:tc>
          </w:sdtContent>
        </w:sdt>
      </w:tr>
      <w:tr w:rsidR="005C246E" w:rsidTr="00883DF8">
        <w:trPr>
          <w:trHeight w:val="680"/>
        </w:trPr>
        <w:tc>
          <w:tcPr>
            <w:tcW w:w="1951" w:type="dxa"/>
          </w:tcPr>
          <w:p w:rsidR="005C246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 w:rsidRPr="00853A96">
              <w:rPr>
                <w:rFonts w:cs="Arial"/>
                <w:sz w:val="20"/>
              </w:rPr>
              <w:t xml:space="preserve">Date of birth:   </w:t>
            </w:r>
            <w:r w:rsidRPr="00853A96">
              <w:rPr>
                <w:rFonts w:cs="Arial"/>
                <w:sz w:val="20"/>
              </w:rPr>
              <w:tab/>
            </w:r>
          </w:p>
        </w:tc>
        <w:sdt>
          <w:sdtPr>
            <w:rPr>
              <w:rStyle w:val="Style1"/>
            </w:rPr>
            <w:id w:val="460698281"/>
            <w:placeholder>
              <w:docPart w:val="736CD4944C244AC68C911350918BBC95"/>
            </w:placeholder>
            <w:showingPlcHdr/>
            <w:date>
              <w:dateFormat w:val="dd.MM.yyyy"/>
              <w:lid w:val="fr-CH"/>
              <w:storeMappedDataAs w:val="dateTime"/>
              <w:calendar w:val="gregorian"/>
            </w:date>
          </w:sdtPr>
          <w:sdtEndPr>
            <w:rPr>
              <w:rStyle w:val="DefaultParagraphFont"/>
              <w:rFonts w:ascii="Segoe UI" w:hAnsi="Segoe UI" w:cs="Arial"/>
              <w:b/>
              <w:sz w:val="22"/>
              <w:szCs w:val="20"/>
            </w:rPr>
          </w:sdtEndPr>
          <w:sdtContent>
            <w:tc>
              <w:tcPr>
                <w:tcW w:w="2126" w:type="dxa"/>
              </w:tcPr>
              <w:p w:rsidR="005C246E" w:rsidRPr="00150243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 w:rsidRPr="00150243">
                  <w:rPr>
                    <w:rStyle w:val="PlaceholderText"/>
                    <w:sz w:val="20"/>
                    <w:szCs w:val="20"/>
                  </w:rPr>
                  <w:t>Date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 w:rsidRPr="00451B4E">
              <w:rPr>
                <w:rFonts w:cs="Arial"/>
                <w:sz w:val="20"/>
                <w:szCs w:val="20"/>
              </w:rPr>
              <w:t>Nationality:</w:t>
            </w:r>
          </w:p>
        </w:tc>
        <w:sdt>
          <w:sdtPr>
            <w:rPr>
              <w:rFonts w:cs="Arial"/>
              <w:sz w:val="20"/>
              <w:szCs w:val="20"/>
            </w:rPr>
            <w:id w:val="952058661"/>
            <w:placeholder>
              <w:docPart w:val="D46B4ABBD3754F86AE62C22F6A5BA920"/>
            </w:placeholder>
            <w:showingPlcHdr/>
            <w:text/>
          </w:sdtPr>
          <w:sdtEndPr/>
          <w:sdtContent>
            <w:tc>
              <w:tcPr>
                <w:tcW w:w="2268" w:type="dxa"/>
              </w:tcPr>
              <w:p w:rsidR="005C246E" w:rsidRPr="00451B4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 w:rsidRPr="007F729B">
                  <w:rPr>
                    <w:rStyle w:val="PlaceholderText"/>
                    <w:sz w:val="20"/>
                    <w:szCs w:val="20"/>
                  </w:rPr>
                  <w:t>Nationality</w:t>
                </w:r>
              </w:p>
            </w:tc>
          </w:sdtContent>
        </w:sdt>
      </w:tr>
      <w:tr w:rsidR="005C246E" w:rsidTr="00883DF8">
        <w:trPr>
          <w:trHeight w:val="680"/>
        </w:trPr>
        <w:tc>
          <w:tcPr>
            <w:tcW w:w="1951" w:type="dxa"/>
          </w:tcPr>
          <w:p w:rsidR="005C246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Phone (direct line):</w:t>
            </w:r>
          </w:p>
        </w:tc>
        <w:sdt>
          <w:sdtPr>
            <w:rPr>
              <w:rFonts w:cs="Arial"/>
              <w:sz w:val="20"/>
              <w:szCs w:val="20"/>
            </w:rPr>
            <w:id w:val="1033461064"/>
            <w:placeholder>
              <w:docPart w:val="91DAA2E34D7142F886A6F95748455396"/>
            </w:placeholder>
            <w:showingPlcHdr/>
            <w:text/>
          </w:sdtPr>
          <w:sdtEndPr/>
          <w:sdtContent>
            <w:tc>
              <w:tcPr>
                <w:tcW w:w="2126" w:type="dxa"/>
              </w:tcPr>
              <w:p w:rsidR="005C246E" w:rsidRPr="00451B4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Phone (direct line)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</w:tr>
      <w:tr w:rsidR="005C246E" w:rsidTr="00883DF8">
        <w:trPr>
          <w:trHeight w:val="680"/>
        </w:trPr>
        <w:tc>
          <w:tcPr>
            <w:tcW w:w="1951" w:type="dxa"/>
          </w:tcPr>
          <w:p w:rsidR="005C246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Email</w:t>
            </w:r>
          </w:p>
        </w:tc>
        <w:sdt>
          <w:sdtPr>
            <w:rPr>
              <w:rFonts w:cs="Arial"/>
              <w:sz w:val="20"/>
              <w:szCs w:val="20"/>
            </w:rPr>
            <w:id w:val="-1862812228"/>
            <w:placeholder>
              <w:docPart w:val="C6D320E499404552B0CB4BD6FCCC8A97"/>
            </w:placeholder>
            <w:showingPlcHdr/>
            <w:text/>
          </w:sdtPr>
          <w:sdtEndPr/>
          <w:sdtContent>
            <w:tc>
              <w:tcPr>
                <w:tcW w:w="2126" w:type="dxa"/>
              </w:tcPr>
              <w:p w:rsidR="005C246E" w:rsidRDefault="005C246E" w:rsidP="00883DF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Email</w:t>
                </w:r>
              </w:p>
            </w:tc>
          </w:sdtContent>
        </w:sdt>
        <w:tc>
          <w:tcPr>
            <w:tcW w:w="1276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</w:tr>
      <w:tr w:rsidR="005C246E" w:rsidTr="00883DF8">
        <w:trPr>
          <w:trHeight w:val="680"/>
        </w:trPr>
        <w:tc>
          <w:tcPr>
            <w:tcW w:w="4077" w:type="dxa"/>
            <w:gridSpan w:val="2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Additional information (such as allergies, dietary requests or a</w:t>
            </w:r>
            <w:r w:rsidRPr="00E176E0">
              <w:rPr>
                <w:rFonts w:cs="Arial"/>
                <w:sz w:val="20"/>
                <w:szCs w:val="20"/>
              </w:rPr>
              <w:t>ccessibility requirements</w:t>
            </w:r>
            <w:r>
              <w:rPr>
                <w:rFonts w:cs="Arial"/>
                <w:sz w:val="20"/>
                <w:szCs w:val="20"/>
              </w:rPr>
              <w:t>):</w:t>
            </w:r>
          </w:p>
        </w:tc>
        <w:tc>
          <w:tcPr>
            <w:tcW w:w="3544" w:type="dxa"/>
            <w:gridSpan w:val="2"/>
          </w:tcPr>
          <w:p w:rsidR="005C246E" w:rsidRPr="00451B4E" w:rsidRDefault="005C246E" w:rsidP="00883DF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  <w:szCs w:val="20"/>
              </w:rPr>
            </w:pPr>
          </w:p>
        </w:tc>
      </w:tr>
    </w:tbl>
    <w:p w:rsidR="001A166C" w:rsidRDefault="001A166C" w:rsidP="001A166C">
      <w:pPr>
        <w:rPr>
          <w:rFonts w:ascii="UEFA Colosseum" w:eastAsia="Times New Roman" w:hAnsi="UEFA Colosseum" w:cs="Times New Roman"/>
          <w:bCs/>
          <w:color w:val="00B3AF" w:themeColor="text2"/>
          <w:sz w:val="28"/>
          <w:szCs w:val="28"/>
          <w:lang w:bidi="en-US"/>
        </w:rPr>
      </w:pPr>
    </w:p>
    <w:p w:rsidR="00B910C0" w:rsidRPr="001A166C" w:rsidRDefault="00B910C0" w:rsidP="001A166C">
      <w:pPr>
        <w:rPr>
          <w:lang w:bidi="en-US"/>
        </w:rPr>
      </w:pPr>
    </w:p>
    <w:p w:rsidR="00B6561D" w:rsidRDefault="00B6561D" w:rsidP="00B6561D">
      <w:pPr>
        <w:pStyle w:val="Heading1"/>
        <w:spacing w:before="0" w:after="0"/>
      </w:pPr>
      <w:r>
        <w:t>Current Position</w:t>
      </w:r>
    </w:p>
    <w:p w:rsidR="001A166C" w:rsidRPr="001A166C" w:rsidRDefault="001A166C" w:rsidP="001A166C">
      <w:pPr>
        <w:rPr>
          <w:sz w:val="20"/>
          <w:szCs w:val="20"/>
          <w:lang w:bidi="en-US"/>
        </w:rPr>
      </w:pPr>
    </w:p>
    <w:tbl>
      <w:tblPr>
        <w:tblStyle w:val="TableGrid"/>
        <w:tblW w:w="10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850"/>
        <w:gridCol w:w="5796"/>
      </w:tblGrid>
      <w:tr w:rsidR="001A166C" w:rsidTr="00B034FE">
        <w:trPr>
          <w:trHeight w:val="668"/>
        </w:trPr>
        <w:tc>
          <w:tcPr>
            <w:tcW w:w="3794" w:type="dxa"/>
          </w:tcPr>
          <w:p w:rsidR="001A166C" w:rsidRDefault="00FD4E47" w:rsidP="00407510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National A</w:t>
            </w:r>
            <w:r w:rsidR="00BE0CD0">
              <w:rPr>
                <w:rFonts w:cs="Arial"/>
                <w:sz w:val="20"/>
              </w:rPr>
              <w:t>ssociation</w:t>
            </w:r>
            <w:r w:rsidR="001A166C">
              <w:rPr>
                <w:rFonts w:cs="Arial"/>
                <w:sz w:val="20"/>
              </w:rPr>
              <w:t>:</w:t>
            </w:r>
          </w:p>
        </w:tc>
        <w:sdt>
          <w:sdtPr>
            <w:rPr>
              <w:rFonts w:cs="Arial"/>
              <w:sz w:val="20"/>
              <w:szCs w:val="20"/>
            </w:rPr>
            <w:id w:val="-1153369648"/>
            <w:placeholder>
              <w:docPart w:val="E7331426FE3846858678BB7833413A1F"/>
            </w:placeholder>
            <w:showingPlcHdr/>
            <w:text/>
          </w:sdtPr>
          <w:sdtEndPr/>
          <w:sdtContent>
            <w:tc>
              <w:tcPr>
                <w:tcW w:w="6646" w:type="dxa"/>
                <w:gridSpan w:val="2"/>
              </w:tcPr>
              <w:p w:rsidR="001A166C" w:rsidRPr="00AA6B5D" w:rsidRDefault="00FD4E47" w:rsidP="0095056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b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National A</w:t>
                </w:r>
                <w:r w:rsidR="00BE0CD0">
                  <w:rPr>
                    <w:rStyle w:val="PlaceholderText"/>
                    <w:sz w:val="20"/>
                    <w:szCs w:val="20"/>
                  </w:rPr>
                  <w:t>ssocia</w:t>
                </w:r>
                <w:r w:rsidR="001A166C">
                  <w:rPr>
                    <w:rStyle w:val="PlaceholderText"/>
                    <w:sz w:val="20"/>
                    <w:szCs w:val="20"/>
                  </w:rPr>
                  <w:t>tion</w:t>
                </w:r>
              </w:p>
            </w:tc>
          </w:sdtContent>
        </w:sdt>
      </w:tr>
      <w:tr w:rsidR="001A166C" w:rsidTr="00B034FE">
        <w:trPr>
          <w:trHeight w:val="668"/>
        </w:trPr>
        <w:tc>
          <w:tcPr>
            <w:tcW w:w="3794" w:type="dxa"/>
          </w:tcPr>
          <w:p w:rsidR="001A166C" w:rsidRDefault="001A166C" w:rsidP="00407510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When did you start working within your </w:t>
            </w:r>
            <w:r w:rsidR="00BE0CD0">
              <w:rPr>
                <w:rFonts w:cs="Arial"/>
                <w:sz w:val="20"/>
              </w:rPr>
              <w:t>national association</w:t>
            </w:r>
            <w:r>
              <w:rPr>
                <w:rFonts w:cs="Arial"/>
                <w:sz w:val="20"/>
              </w:rPr>
              <w:t>?</w:t>
            </w:r>
          </w:p>
        </w:tc>
        <w:sdt>
          <w:sdtPr>
            <w:rPr>
              <w:rFonts w:cs="Arial"/>
              <w:sz w:val="20"/>
              <w:szCs w:val="20"/>
            </w:rPr>
            <w:id w:val="-1923248965"/>
            <w:placeholder>
              <w:docPart w:val="CE370E5DB74E493AB0BA97EEA60A13E3"/>
            </w:placeholder>
            <w:showingPlcHdr/>
            <w:text/>
          </w:sdtPr>
          <w:sdtEndPr/>
          <w:sdtContent>
            <w:tc>
              <w:tcPr>
                <w:tcW w:w="850" w:type="dxa"/>
              </w:tcPr>
              <w:p w:rsidR="001A166C" w:rsidRPr="00451B4E" w:rsidRDefault="00E60101" w:rsidP="00E60101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Year</w:t>
                </w:r>
              </w:p>
            </w:tc>
          </w:sdtContent>
        </w:sdt>
        <w:sdt>
          <w:sdtPr>
            <w:rPr>
              <w:rFonts w:cs="Arial"/>
              <w:sz w:val="20"/>
              <w:szCs w:val="20"/>
            </w:rPr>
            <w:id w:val="1307356245"/>
            <w:placeholder>
              <w:docPart w:val="6A50BAC3A07748748999860737B67BE4"/>
            </w:placeholder>
            <w:showingPlcHdr/>
            <w:text/>
          </w:sdtPr>
          <w:sdtEndPr/>
          <w:sdtContent>
            <w:tc>
              <w:tcPr>
                <w:tcW w:w="5796" w:type="dxa"/>
              </w:tcPr>
              <w:p w:rsidR="001A166C" w:rsidRPr="00451B4E" w:rsidRDefault="00E60101" w:rsidP="00E60101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Month</w:t>
                </w:r>
              </w:p>
            </w:tc>
          </w:sdtContent>
        </w:sdt>
      </w:tr>
      <w:tr w:rsidR="001A166C" w:rsidTr="00B034FE">
        <w:trPr>
          <w:trHeight w:val="668"/>
        </w:trPr>
        <w:tc>
          <w:tcPr>
            <w:tcW w:w="3794" w:type="dxa"/>
          </w:tcPr>
          <w:p w:rsidR="001A166C" w:rsidRDefault="001A166C" w:rsidP="0095056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Current Division/Unit</w:t>
            </w:r>
          </w:p>
        </w:tc>
        <w:sdt>
          <w:sdtPr>
            <w:rPr>
              <w:rFonts w:cs="Arial"/>
              <w:sz w:val="20"/>
              <w:szCs w:val="20"/>
            </w:rPr>
            <w:id w:val="454380491"/>
            <w:placeholder>
              <w:docPart w:val="D47653A8F2DE4777AF5ECE1C746DC6D2"/>
            </w:placeholder>
            <w:showingPlcHdr/>
            <w:text/>
          </w:sdtPr>
          <w:sdtEndPr/>
          <w:sdtContent>
            <w:tc>
              <w:tcPr>
                <w:tcW w:w="6646" w:type="dxa"/>
                <w:gridSpan w:val="2"/>
              </w:tcPr>
              <w:p w:rsidR="001A166C" w:rsidRPr="00451B4E" w:rsidRDefault="001A166C" w:rsidP="0095056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Current Division/Unit</w:t>
                </w:r>
              </w:p>
            </w:tc>
          </w:sdtContent>
        </w:sdt>
      </w:tr>
      <w:tr w:rsidR="001A166C" w:rsidTr="00B034FE">
        <w:trPr>
          <w:trHeight w:val="668"/>
        </w:trPr>
        <w:tc>
          <w:tcPr>
            <w:tcW w:w="3794" w:type="dxa"/>
          </w:tcPr>
          <w:p w:rsidR="001A166C" w:rsidRDefault="001A166C" w:rsidP="00950568">
            <w:pPr>
              <w:tabs>
                <w:tab w:val="left" w:pos="1448"/>
                <w:tab w:val="left" w:pos="4887"/>
                <w:tab w:val="left" w:pos="6335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Current Position and Title</w:t>
            </w:r>
          </w:p>
        </w:tc>
        <w:sdt>
          <w:sdtPr>
            <w:rPr>
              <w:rFonts w:cs="Arial"/>
              <w:sz w:val="20"/>
              <w:szCs w:val="20"/>
            </w:rPr>
            <w:id w:val="-1305159723"/>
            <w:placeholder>
              <w:docPart w:val="8F5D8220977D4D0DA625CE18083A3396"/>
            </w:placeholder>
            <w:showingPlcHdr/>
            <w:text/>
          </w:sdtPr>
          <w:sdtEndPr/>
          <w:sdtContent>
            <w:tc>
              <w:tcPr>
                <w:tcW w:w="6646" w:type="dxa"/>
                <w:gridSpan w:val="2"/>
              </w:tcPr>
              <w:p w:rsidR="001A166C" w:rsidRPr="00451B4E" w:rsidRDefault="001A166C" w:rsidP="00950568">
                <w:pPr>
                  <w:tabs>
                    <w:tab w:val="left" w:pos="1448"/>
                    <w:tab w:val="left" w:pos="4887"/>
                    <w:tab w:val="left" w:pos="6335"/>
                  </w:tabs>
                  <w:rPr>
                    <w:rFonts w:cs="Arial"/>
                    <w:sz w:val="20"/>
                    <w:szCs w:val="20"/>
                  </w:rPr>
                </w:pPr>
                <w:r>
                  <w:rPr>
                    <w:rStyle w:val="PlaceholderText"/>
                    <w:sz w:val="20"/>
                    <w:szCs w:val="20"/>
                  </w:rPr>
                  <w:t>Current Position and Title</w:t>
                </w:r>
              </w:p>
            </w:tc>
          </w:sdtContent>
        </w:sdt>
      </w:tr>
    </w:tbl>
    <w:p w:rsidR="001A166C" w:rsidRPr="001A166C" w:rsidRDefault="00B6561D" w:rsidP="001A166C">
      <w:pPr>
        <w:tabs>
          <w:tab w:val="left" w:pos="1448"/>
          <w:tab w:val="left" w:pos="3801"/>
          <w:tab w:val="left" w:pos="6379"/>
        </w:tabs>
        <w:rPr>
          <w:rFonts w:cs="Arial"/>
          <w:i/>
          <w:sz w:val="20"/>
        </w:rPr>
      </w:pPr>
      <w:r w:rsidRPr="008A6102">
        <w:rPr>
          <w:rFonts w:cs="Arial"/>
          <w:i/>
          <w:sz w:val="20"/>
        </w:rPr>
        <w:t>Please describe your</w:t>
      </w:r>
      <w:r w:rsidR="0043411F">
        <w:rPr>
          <w:rFonts w:cs="Arial"/>
          <w:i/>
          <w:sz w:val="20"/>
        </w:rPr>
        <w:t xml:space="preserve"> current</w:t>
      </w:r>
      <w:r w:rsidRPr="008A6102">
        <w:rPr>
          <w:rFonts w:cs="Arial"/>
          <w:i/>
          <w:sz w:val="20"/>
        </w:rPr>
        <w:t xml:space="preserve"> main responsibilities and tasks</w:t>
      </w:r>
      <w:r w:rsidR="00B034FE">
        <w:rPr>
          <w:rFonts w:cs="Arial"/>
          <w:i/>
          <w:sz w:val="20"/>
        </w:rPr>
        <w:t xml:space="preserve"> </w:t>
      </w:r>
      <w:r w:rsidR="00B034FE" w:rsidRPr="00B034FE">
        <w:rPr>
          <w:rFonts w:cs="Arial"/>
          <w:i/>
          <w:sz w:val="20"/>
        </w:rPr>
        <w:t>(present this as detai</w:t>
      </w:r>
      <w:r w:rsidR="00465F38">
        <w:rPr>
          <w:rFonts w:cs="Arial"/>
          <w:i/>
          <w:sz w:val="20"/>
        </w:rPr>
        <w:t>led as possible in the textbox).</w:t>
      </w:r>
    </w:p>
    <w:sdt>
      <w:sdtPr>
        <w:rPr>
          <w:rFonts w:cs="Arial"/>
          <w:sz w:val="20"/>
          <w:szCs w:val="20"/>
        </w:rPr>
        <w:id w:val="-390192930"/>
        <w:placeholder>
          <w:docPart w:val="B3B680C42DB942D3ADA5CB0180F4DAEA"/>
        </w:placeholder>
        <w:showingPlcHdr/>
        <w:text w:multiLine="1"/>
      </w:sdtPr>
      <w:sdtEndPr/>
      <w:sdtContent>
        <w:p w:rsidR="001A166C" w:rsidRDefault="001A166C" w:rsidP="001A166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1A166C" w:rsidRDefault="001A166C" w:rsidP="001A1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1A1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1A1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1A166C" w:rsidRDefault="001A166C" w:rsidP="001A1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07510" w:rsidRDefault="00407510" w:rsidP="001A1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65F38" w:rsidRDefault="00465F38" w:rsidP="001A1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07510" w:rsidRDefault="00407510" w:rsidP="001A16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42272D" w:rsidRDefault="00B6561D" w:rsidP="00B6561D">
      <w:pPr>
        <w:pStyle w:val="Heading1"/>
        <w:spacing w:before="0" w:after="0"/>
        <w:rPr>
          <w:rFonts w:cs="Arial"/>
          <w:sz w:val="20"/>
        </w:rPr>
      </w:pPr>
      <w:r>
        <w:lastRenderedPageBreak/>
        <w:t>Work Experience</w:t>
      </w:r>
    </w:p>
    <w:p w:rsidR="00B6561D" w:rsidRDefault="00B6561D" w:rsidP="00B6561D">
      <w:pPr>
        <w:tabs>
          <w:tab w:val="left" w:pos="1448"/>
          <w:tab w:val="left" w:pos="3801"/>
          <w:tab w:val="left" w:pos="6516"/>
        </w:tabs>
        <w:rPr>
          <w:rFonts w:cs="Arial"/>
          <w:sz w:val="20"/>
        </w:rPr>
      </w:pPr>
    </w:p>
    <w:p w:rsidR="00B6561D" w:rsidRPr="008A3DA5" w:rsidRDefault="0043411F" w:rsidP="00B6561D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If any, pl</w:t>
      </w:r>
      <w:r w:rsidR="00B6561D" w:rsidRPr="008A3DA5">
        <w:rPr>
          <w:rFonts w:cs="Arial"/>
          <w:i/>
          <w:sz w:val="20"/>
          <w:szCs w:val="20"/>
        </w:rPr>
        <w:t xml:space="preserve">ease describe your former professional </w:t>
      </w:r>
      <w:r w:rsidR="00B6561D">
        <w:rPr>
          <w:rFonts w:cs="Arial"/>
          <w:i/>
          <w:sz w:val="20"/>
          <w:szCs w:val="20"/>
        </w:rPr>
        <w:t xml:space="preserve">experiences within your </w:t>
      </w:r>
      <w:r w:rsidR="008F7E0D">
        <w:rPr>
          <w:rFonts w:cs="Arial"/>
          <w:i/>
          <w:sz w:val="20"/>
          <w:szCs w:val="20"/>
        </w:rPr>
        <w:t>national a</w:t>
      </w:r>
      <w:r w:rsidR="00BE0CD0">
        <w:rPr>
          <w:rFonts w:cs="Arial"/>
          <w:i/>
          <w:sz w:val="20"/>
          <w:szCs w:val="20"/>
        </w:rPr>
        <w:t>ssociation</w:t>
      </w:r>
      <w:r w:rsidR="008F7E0D">
        <w:rPr>
          <w:rFonts w:cs="Arial"/>
          <w:i/>
          <w:sz w:val="20"/>
          <w:szCs w:val="20"/>
        </w:rPr>
        <w:t xml:space="preserve"> (period, division/</w:t>
      </w:r>
      <w:r w:rsidR="00B6561D" w:rsidRPr="008A3DA5">
        <w:rPr>
          <w:rFonts w:cs="Arial"/>
          <w:i/>
          <w:sz w:val="20"/>
          <w:szCs w:val="20"/>
        </w:rPr>
        <w:t>unit, title/position, tasks and responsibilities)</w:t>
      </w:r>
      <w:r w:rsidR="008C637A">
        <w:rPr>
          <w:rFonts w:cs="Arial"/>
          <w:i/>
          <w:sz w:val="20"/>
          <w:szCs w:val="20"/>
        </w:rPr>
        <w:t>. Please</w:t>
      </w:r>
      <w:r w:rsidR="00407510">
        <w:rPr>
          <w:rFonts w:cs="Arial"/>
          <w:i/>
          <w:sz w:val="20"/>
          <w:szCs w:val="20"/>
        </w:rPr>
        <w:t xml:space="preserve"> also</w:t>
      </w:r>
      <w:r w:rsidR="008C637A">
        <w:rPr>
          <w:rFonts w:cs="Arial"/>
          <w:i/>
          <w:sz w:val="20"/>
          <w:szCs w:val="20"/>
        </w:rPr>
        <w:t xml:space="preserve"> describe </w:t>
      </w:r>
      <w:r w:rsidR="008C637A" w:rsidRPr="008C637A">
        <w:rPr>
          <w:rFonts w:cs="Arial"/>
          <w:i/>
          <w:sz w:val="20"/>
          <w:szCs w:val="20"/>
        </w:rPr>
        <w:t>your main professional achievements within your national association and describe why you see them as such.</w:t>
      </w:r>
    </w:p>
    <w:p w:rsidR="00B6561D" w:rsidRPr="008A3DA5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  <w:shd w:val="clear" w:color="auto" w:fill="C0C0C0"/>
        </w:rPr>
      </w:pPr>
    </w:p>
    <w:sdt>
      <w:sdtPr>
        <w:rPr>
          <w:rFonts w:cs="Arial"/>
          <w:sz w:val="20"/>
          <w:szCs w:val="20"/>
        </w:rPr>
        <w:id w:val="-608129513"/>
        <w:placeholder>
          <w:docPart w:val="ABD8DADD749A4B5E8A30FCCE01B781AC"/>
        </w:placeholder>
        <w:showingPlcHdr/>
        <w:text w:multiLine="1"/>
      </w:sdtPr>
      <w:sdtEndPr/>
      <w:sdtContent>
        <w:p w:rsidR="001A166C" w:rsidRDefault="001A166C" w:rsidP="001A166C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8A3DA5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8A3DA5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8A3DA5" w:rsidRDefault="00B6561D" w:rsidP="00B6561D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B6561D" w:rsidRDefault="00B6561D" w:rsidP="00B6561D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</w:p>
    <w:p w:rsidR="00B6561D" w:rsidRPr="006D1EFB" w:rsidRDefault="0043411F" w:rsidP="00B6561D">
      <w:pPr>
        <w:tabs>
          <w:tab w:val="left" w:pos="1448"/>
          <w:tab w:val="left" w:pos="3801"/>
          <w:tab w:val="left" w:pos="6516"/>
        </w:tabs>
        <w:jc w:val="both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</w:rPr>
        <w:t>If any, p</w:t>
      </w:r>
      <w:r w:rsidR="00B6561D" w:rsidRPr="008A3DA5">
        <w:rPr>
          <w:rFonts w:cs="Arial"/>
          <w:i/>
          <w:sz w:val="20"/>
          <w:szCs w:val="20"/>
        </w:rPr>
        <w:t>lease descri</w:t>
      </w:r>
      <w:r w:rsidR="008F7E0D">
        <w:rPr>
          <w:rFonts w:cs="Arial"/>
          <w:i/>
          <w:sz w:val="20"/>
          <w:szCs w:val="20"/>
        </w:rPr>
        <w:t>be your former professional experiences</w:t>
      </w:r>
      <w:r w:rsidR="00B6561D">
        <w:rPr>
          <w:rFonts w:cs="Arial"/>
          <w:i/>
          <w:sz w:val="20"/>
          <w:szCs w:val="20"/>
        </w:rPr>
        <w:t xml:space="preserve"> before joining your current </w:t>
      </w:r>
      <w:r w:rsidR="008F7E0D">
        <w:rPr>
          <w:rFonts w:cs="Arial"/>
          <w:i/>
          <w:sz w:val="20"/>
          <w:szCs w:val="20"/>
        </w:rPr>
        <w:t>national a</w:t>
      </w:r>
      <w:r w:rsidR="00BE0CD0">
        <w:rPr>
          <w:rFonts w:cs="Arial"/>
          <w:i/>
          <w:sz w:val="20"/>
          <w:szCs w:val="20"/>
        </w:rPr>
        <w:t>ssociation</w:t>
      </w:r>
      <w:r w:rsidR="00B6561D" w:rsidRPr="008A3DA5">
        <w:rPr>
          <w:rFonts w:cs="Arial"/>
          <w:i/>
          <w:sz w:val="20"/>
          <w:szCs w:val="20"/>
        </w:rPr>
        <w:t xml:space="preserve"> (</w:t>
      </w:r>
      <w:r w:rsidR="00407510">
        <w:rPr>
          <w:rFonts w:cs="Arial"/>
          <w:i/>
          <w:sz w:val="20"/>
          <w:szCs w:val="20"/>
        </w:rPr>
        <w:t xml:space="preserve">period, </w:t>
      </w:r>
      <w:r w:rsidR="008F7E0D">
        <w:rPr>
          <w:rFonts w:cs="Arial"/>
          <w:i/>
          <w:sz w:val="20"/>
          <w:szCs w:val="20"/>
        </w:rPr>
        <w:t>division/</w:t>
      </w:r>
      <w:r w:rsidR="00B6561D" w:rsidRPr="008A3DA5">
        <w:rPr>
          <w:rFonts w:cs="Arial"/>
          <w:i/>
          <w:sz w:val="20"/>
          <w:szCs w:val="20"/>
        </w:rPr>
        <w:t>unit, title/position, tasks and responsibilities)</w:t>
      </w:r>
      <w:r w:rsidR="00465F38">
        <w:rPr>
          <w:rFonts w:cs="Arial"/>
          <w:i/>
          <w:sz w:val="20"/>
          <w:szCs w:val="20"/>
        </w:rPr>
        <w:t>.</w:t>
      </w:r>
    </w:p>
    <w:p w:rsidR="00B6561D" w:rsidRPr="00B6561D" w:rsidRDefault="00B6561D" w:rsidP="00B6561D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sdt>
      <w:sdtPr>
        <w:rPr>
          <w:rFonts w:cs="Arial"/>
          <w:sz w:val="20"/>
          <w:szCs w:val="20"/>
        </w:rPr>
        <w:id w:val="1628511086"/>
        <w:placeholder>
          <w:docPart w:val="FB44CA60FF874B5D9FBAEB6540BA86B0"/>
        </w:placeholder>
        <w:showingPlcHdr/>
        <w:text w:multiLine="1"/>
      </w:sdtPr>
      <w:sdtEndPr/>
      <w:sdtContent>
        <w:p w:rsidR="001A166C" w:rsidRDefault="00425AF7" w:rsidP="007E0FE2">
          <w:pPr>
            <w:pBdr>
              <w:top w:val="single" w:sz="4" w:space="1" w:color="auto"/>
              <w:left w:val="single" w:sz="4" w:space="4" w:color="auto"/>
              <w:bottom w:val="single" w:sz="4" w:space="0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1A166C" w:rsidRPr="00B6561D" w:rsidRDefault="001A166C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3B2622" w:rsidRDefault="003B2622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3B2622" w:rsidRPr="00B6561D" w:rsidRDefault="003B2622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Pr="00B6561D" w:rsidRDefault="00B6561D" w:rsidP="007E0FE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6561D" w:rsidRDefault="00B6561D" w:rsidP="00B6561D">
      <w:pPr>
        <w:pStyle w:val="Heading1"/>
        <w:spacing w:before="0" w:after="0"/>
      </w:pPr>
    </w:p>
    <w:p w:rsidR="003B2622" w:rsidRPr="003B2622" w:rsidRDefault="003B2622" w:rsidP="003B2622">
      <w:pPr>
        <w:rPr>
          <w:lang w:bidi="en-US"/>
        </w:rPr>
        <w:sectPr w:rsidR="003B2622" w:rsidRPr="003B2622" w:rsidSect="007B28BE">
          <w:headerReference w:type="default" r:id="rId11"/>
          <w:footerReference w:type="default" r:id="rId12"/>
          <w:pgSz w:w="11907" w:h="16840" w:code="9"/>
          <w:pgMar w:top="1418" w:right="851" w:bottom="1440" w:left="851" w:header="1134" w:footer="822" w:gutter="0"/>
          <w:cols w:space="720"/>
          <w:docGrid w:linePitch="299"/>
        </w:sectPr>
      </w:pPr>
    </w:p>
    <w:p w:rsidR="00B6561D" w:rsidRDefault="00B6561D" w:rsidP="00B6561D">
      <w:pPr>
        <w:pStyle w:val="Heading1"/>
        <w:spacing w:before="0" w:after="0"/>
      </w:pPr>
      <w:r>
        <w:lastRenderedPageBreak/>
        <w:t>Academic / Professional Qualifications</w:t>
      </w:r>
    </w:p>
    <w:p w:rsidR="00B6561D" w:rsidRDefault="00B6561D" w:rsidP="00B6561D">
      <w:pPr>
        <w:autoSpaceDE w:val="0"/>
        <w:autoSpaceDN w:val="0"/>
        <w:adjustRightInd w:val="0"/>
        <w:rPr>
          <w:rFonts w:cs="Arial"/>
          <w:i/>
          <w:sz w:val="20"/>
          <w:szCs w:val="20"/>
        </w:rPr>
      </w:pPr>
    </w:p>
    <w:p w:rsidR="00B6561D" w:rsidRDefault="0043411F" w:rsidP="00B6561D">
      <w:pPr>
        <w:autoSpaceDE w:val="0"/>
        <w:autoSpaceDN w:val="0"/>
        <w:adjustRightInd w:val="0"/>
        <w:jc w:val="both"/>
        <w:rPr>
          <w:rFonts w:ascii="DIN-Regular" w:hAnsi="DIN-Regular" w:cs="DIN-Regular"/>
          <w:sz w:val="18"/>
          <w:szCs w:val="18"/>
        </w:rPr>
      </w:pPr>
      <w:r>
        <w:rPr>
          <w:rFonts w:cs="Arial"/>
          <w:i/>
          <w:sz w:val="20"/>
          <w:szCs w:val="20"/>
        </w:rPr>
        <w:t>If any, p</w:t>
      </w:r>
      <w:r w:rsidR="00D01913">
        <w:rPr>
          <w:rFonts w:cs="Arial"/>
          <w:i/>
          <w:sz w:val="20"/>
          <w:szCs w:val="20"/>
        </w:rPr>
        <w:t>lease g</w:t>
      </w:r>
      <w:r w:rsidR="00B6561D" w:rsidRPr="00597449">
        <w:rPr>
          <w:rFonts w:cs="Arial"/>
          <w:i/>
          <w:sz w:val="20"/>
          <w:szCs w:val="20"/>
        </w:rPr>
        <w:t>ive details of all academic and / or professional qualifications relevant to your application, including any qualifications for which you are currently studying or awaiting results</w:t>
      </w:r>
      <w:r w:rsidR="00B6561D">
        <w:rPr>
          <w:rFonts w:cs="Arial"/>
          <w:i/>
          <w:sz w:val="20"/>
          <w:szCs w:val="20"/>
        </w:rPr>
        <w:t xml:space="preserve"> (please start with the most recent one)</w:t>
      </w:r>
      <w:r w:rsidR="00B6561D" w:rsidRPr="00597449">
        <w:rPr>
          <w:rFonts w:cs="Arial"/>
          <w:i/>
          <w:sz w:val="20"/>
          <w:szCs w:val="20"/>
        </w:rPr>
        <w:t>.</w:t>
      </w:r>
    </w:p>
    <w:p w:rsidR="00B8266E" w:rsidRDefault="00B8266E" w:rsidP="00B6561D">
      <w:pPr>
        <w:autoSpaceDE w:val="0"/>
        <w:autoSpaceDN w:val="0"/>
        <w:adjustRightInd w:val="0"/>
        <w:rPr>
          <w:rFonts w:ascii="DIN-Regular" w:hAnsi="DIN-Regular" w:cs="DIN-Regular"/>
          <w:sz w:val="18"/>
          <w:szCs w:val="18"/>
        </w:rPr>
      </w:pPr>
    </w:p>
    <w:p w:rsidR="00B8266E" w:rsidRDefault="00B8266E" w:rsidP="00B8266E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tbl>
      <w:tblPr>
        <w:tblStyle w:val="TableGrid"/>
        <w:tblW w:w="8789" w:type="dxa"/>
        <w:tblInd w:w="817" w:type="dxa"/>
        <w:tblBorders>
          <w:top w:val="single" w:sz="4" w:space="0" w:color="00B3AF" w:themeColor="text2"/>
          <w:left w:val="single" w:sz="4" w:space="0" w:color="00B3AF" w:themeColor="text2"/>
          <w:bottom w:val="single" w:sz="4" w:space="0" w:color="00B3AF" w:themeColor="text2"/>
          <w:right w:val="single" w:sz="4" w:space="0" w:color="00B3AF" w:themeColor="text2"/>
          <w:insideH w:val="single" w:sz="4" w:space="0" w:color="00B3AF" w:themeColor="text2"/>
          <w:insideV w:val="single" w:sz="4" w:space="0" w:color="00B3AF" w:themeColor="text2"/>
        </w:tblBorders>
        <w:tblLook w:val="04A0" w:firstRow="1" w:lastRow="0" w:firstColumn="1" w:lastColumn="0" w:noHBand="0" w:noVBand="1"/>
      </w:tblPr>
      <w:tblGrid>
        <w:gridCol w:w="2928"/>
        <w:gridCol w:w="3593"/>
        <w:gridCol w:w="2268"/>
      </w:tblGrid>
      <w:tr w:rsidR="007B28BE" w:rsidTr="007B28BE">
        <w:trPr>
          <w:trHeight w:val="851"/>
        </w:trPr>
        <w:tc>
          <w:tcPr>
            <w:tcW w:w="2928" w:type="dxa"/>
            <w:shd w:val="clear" w:color="auto" w:fill="00B3AF" w:themeFill="text2"/>
            <w:vAlign w:val="center"/>
          </w:tcPr>
          <w:p w:rsidR="007B28BE" w:rsidRPr="00A31872" w:rsidRDefault="007B28BE" w:rsidP="007B28BE">
            <w:pPr>
              <w:tabs>
                <w:tab w:val="right" w:pos="3044"/>
              </w:tabs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Institution, City, Country</w:t>
            </w:r>
          </w:p>
        </w:tc>
        <w:tc>
          <w:tcPr>
            <w:tcW w:w="3593" w:type="dxa"/>
            <w:shd w:val="clear" w:color="auto" w:fill="00B3AF" w:themeFill="text2"/>
            <w:vAlign w:val="center"/>
          </w:tcPr>
          <w:p w:rsidR="007B28BE" w:rsidRPr="00A31872" w:rsidRDefault="007B28BE" w:rsidP="007B28BE">
            <w:pPr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Degree / Qualification</w:t>
            </w:r>
          </w:p>
        </w:tc>
        <w:tc>
          <w:tcPr>
            <w:tcW w:w="2268" w:type="dxa"/>
            <w:shd w:val="clear" w:color="auto" w:fill="00B3AF" w:themeFill="text2"/>
            <w:vAlign w:val="center"/>
          </w:tcPr>
          <w:p w:rsidR="007B28BE" w:rsidRPr="00A31872" w:rsidRDefault="007B28BE" w:rsidP="007B28BE">
            <w:pPr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Dates attended</w:t>
            </w:r>
          </w:p>
          <w:p w:rsidR="007B28BE" w:rsidRPr="00A31872" w:rsidRDefault="007B28BE" w:rsidP="007B28BE">
            <w:pPr>
              <w:jc w:val="center"/>
              <w:rPr>
                <w:b/>
                <w:color w:val="FFFFFF" w:themeColor="background1"/>
                <w:sz w:val="20"/>
                <w:szCs w:val="20"/>
                <w:lang w:val="en-GB"/>
              </w:rPr>
            </w:pPr>
            <w:r w:rsidRPr="00A31872">
              <w:rPr>
                <w:b/>
                <w:color w:val="FFFFFF" w:themeColor="background1"/>
                <w:sz w:val="20"/>
                <w:szCs w:val="20"/>
                <w:lang w:val="en-GB"/>
              </w:rPr>
              <w:t>(from… to…)</w:t>
            </w:r>
          </w:p>
        </w:tc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724950081"/>
            <w:placeholder>
              <w:docPart w:val="4CDB381A2A974A74AB998DAAD52888BE"/>
            </w:placeholder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137460290"/>
            <w:placeholder>
              <w:docPart w:val="F3CCDB986E0D43C396854A50289AA23D"/>
            </w:placeholder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828698946"/>
            <w:placeholder>
              <w:docPart w:val="36A6EFF86F4A4465B68F5A6DFD5F4270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570858034"/>
            <w:placeholder>
              <w:docPart w:val="5071F5C91DAD46B6BDCF459CB3A2932F"/>
            </w:placeholder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358468717"/>
            <w:placeholder>
              <w:docPart w:val="2423FF20075A4FC5A91610577A8F15E2"/>
            </w:placeholder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56508397"/>
            <w:placeholder>
              <w:docPart w:val="AC4D99602AB94DF9ACE1A23B5C351D08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-272624392"/>
            <w:placeholder>
              <w:docPart w:val="FD91B81B14AD4F47982D3243CACC0633"/>
            </w:placeholder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-234470712"/>
            <w:placeholder>
              <w:docPart w:val="F5C7791A60B44BBA8A379F16C78D60C3"/>
            </w:placeholder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-2008286467"/>
            <w:placeholder>
              <w:docPart w:val="0DE6E1E47631462D8AFD88425EA78B61"/>
            </w:placeholder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-1615599805"/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-88242992"/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225338234"/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  <w:tr w:rsidR="007B28BE" w:rsidTr="007B28BE">
        <w:trPr>
          <w:trHeight w:val="851"/>
        </w:trPr>
        <w:sdt>
          <w:sdtPr>
            <w:rPr>
              <w:sz w:val="20"/>
              <w:szCs w:val="20"/>
              <w:lang w:val="en-GB"/>
            </w:rPr>
            <w:id w:val="314070757"/>
            <w:showingPlcHdr/>
            <w:text/>
          </w:sdtPr>
          <w:sdtEndPr/>
          <w:sdtContent>
            <w:tc>
              <w:tcPr>
                <w:tcW w:w="292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Institution, City, Country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960605190"/>
            <w:showingPlcHdr/>
            <w:text/>
          </w:sdtPr>
          <w:sdtEndPr/>
          <w:sdtContent>
            <w:tc>
              <w:tcPr>
                <w:tcW w:w="3593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Degree / Qualification</w:t>
                </w:r>
              </w:p>
            </w:tc>
          </w:sdtContent>
        </w:sdt>
        <w:sdt>
          <w:sdtPr>
            <w:rPr>
              <w:sz w:val="20"/>
              <w:szCs w:val="20"/>
              <w:lang w:val="en-GB"/>
            </w:rPr>
            <w:id w:val="1571534755"/>
            <w:showingPlcHdr/>
            <w:text/>
          </w:sdtPr>
          <w:sdtEndPr/>
          <w:sdtContent>
            <w:tc>
              <w:tcPr>
                <w:tcW w:w="2268" w:type="dxa"/>
                <w:vAlign w:val="center"/>
              </w:tcPr>
              <w:p w:rsidR="007B28BE" w:rsidRPr="007B28BE" w:rsidRDefault="007B28BE" w:rsidP="007B28BE">
                <w:pPr>
                  <w:rPr>
                    <w:sz w:val="20"/>
                    <w:szCs w:val="20"/>
                    <w:lang w:val="en-GB"/>
                  </w:rPr>
                </w:pPr>
                <w:r w:rsidRPr="007B28BE">
                  <w:rPr>
                    <w:rStyle w:val="PlaceholderText"/>
                    <w:sz w:val="20"/>
                    <w:szCs w:val="20"/>
                  </w:rPr>
                  <w:t>Dates attended</w:t>
                </w:r>
              </w:p>
            </w:tc>
          </w:sdtContent>
        </w:sdt>
      </w:tr>
    </w:tbl>
    <w:p w:rsidR="00B8266E" w:rsidRDefault="00B8266E" w:rsidP="00ED4376">
      <w:pPr>
        <w:jc w:val="center"/>
      </w:pPr>
    </w:p>
    <w:p w:rsidR="00B6561D" w:rsidRPr="00B02889" w:rsidRDefault="00B6561D" w:rsidP="00B6561D">
      <w:pPr>
        <w:autoSpaceDE w:val="0"/>
        <w:autoSpaceDN w:val="0"/>
        <w:adjustRightInd w:val="0"/>
        <w:rPr>
          <w:rFonts w:cs="Segoe UI"/>
          <w:sz w:val="20"/>
          <w:szCs w:val="20"/>
        </w:rPr>
      </w:pPr>
    </w:p>
    <w:p w:rsidR="00B6561D" w:rsidRPr="0033405E" w:rsidRDefault="00B6561D" w:rsidP="00B6561D">
      <w:pPr>
        <w:pStyle w:val="Heading1"/>
        <w:spacing w:before="0" w:after="0"/>
      </w:pPr>
      <w:r>
        <w:t>English Qualifications</w:t>
      </w:r>
    </w:p>
    <w:p w:rsidR="00B8266E" w:rsidRDefault="00B8266E" w:rsidP="00B6561D">
      <w:pPr>
        <w:tabs>
          <w:tab w:val="left" w:pos="540"/>
        </w:tabs>
        <w:rPr>
          <w:rFonts w:cs="Arial"/>
          <w:sz w:val="20"/>
          <w:szCs w:val="20"/>
        </w:rPr>
      </w:pPr>
    </w:p>
    <w:p w:rsidR="00B6561D" w:rsidRDefault="00B6561D" w:rsidP="00B6561D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Is English your mother tongue? </w:t>
      </w:r>
      <w:r>
        <w:rPr>
          <w:rFonts w:cs="Arial"/>
          <w:sz w:val="20"/>
          <w:szCs w:val="20"/>
        </w:rPr>
        <w:tab/>
        <w:t xml:space="preserve">  </w:t>
      </w:r>
      <w:sdt>
        <w:sdtPr>
          <w:rPr>
            <w:rFonts w:cs="Arial"/>
            <w:sz w:val="20"/>
            <w:szCs w:val="20"/>
          </w:rPr>
          <w:id w:val="74508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B8266E">
        <w:rPr>
          <w:rFonts w:cs="Arial"/>
          <w:sz w:val="20"/>
          <w:szCs w:val="20"/>
        </w:rPr>
        <w:t xml:space="preserve"> YES</w:t>
      </w:r>
      <w:r w:rsidR="00B8266E"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684177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B8266E">
        <w:rPr>
          <w:rFonts w:ascii="DIN-Regular" w:hAnsi="DIN-Regular" w:cs="DIN-Regular"/>
          <w:sz w:val="18"/>
          <w:szCs w:val="18"/>
        </w:rPr>
        <w:t xml:space="preserve">  </w:t>
      </w:r>
      <w:r w:rsidR="00B8266E">
        <w:rPr>
          <w:rFonts w:cs="Arial"/>
          <w:sz w:val="20"/>
          <w:szCs w:val="20"/>
        </w:rPr>
        <w:t xml:space="preserve">NO </w:t>
      </w:r>
    </w:p>
    <w:p w:rsidR="00B6561D" w:rsidRDefault="00B6561D" w:rsidP="00B6561D">
      <w:pPr>
        <w:tabs>
          <w:tab w:val="left" w:pos="540"/>
        </w:tabs>
        <w:rPr>
          <w:rFonts w:cs="Arial"/>
          <w:sz w:val="20"/>
          <w:szCs w:val="20"/>
        </w:rPr>
      </w:pPr>
    </w:p>
    <w:p w:rsidR="00B6561D" w:rsidRDefault="00B6561D" w:rsidP="00B6561D">
      <w:pPr>
        <w:tabs>
          <w:tab w:val="left" w:pos="540"/>
        </w:tabs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If English is not your native </w:t>
      </w:r>
      <w:r w:rsidR="00425AF7">
        <w:rPr>
          <w:rFonts w:cs="Arial"/>
          <w:sz w:val="20"/>
          <w:szCs w:val="20"/>
        </w:rPr>
        <w:t>language,</w:t>
      </w:r>
      <w:r>
        <w:rPr>
          <w:rFonts w:cs="Arial"/>
          <w:sz w:val="20"/>
          <w:szCs w:val="20"/>
        </w:rPr>
        <w:t xml:space="preserve"> please indicate how long you have studied and practiced it:</w:t>
      </w:r>
    </w:p>
    <w:p w:rsidR="00B8266E" w:rsidRDefault="00B8266E" w:rsidP="00B8266E">
      <w:pPr>
        <w:tabs>
          <w:tab w:val="left" w:pos="540"/>
        </w:tabs>
        <w:rPr>
          <w:rFonts w:cs="Arial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10"/>
        <w:gridCol w:w="5211"/>
      </w:tblGrid>
      <w:tr w:rsidR="00B8266E" w:rsidTr="00950568">
        <w:tc>
          <w:tcPr>
            <w:tcW w:w="5210" w:type="dxa"/>
          </w:tcPr>
          <w:p w:rsidR="00B8266E" w:rsidRDefault="00B8266E" w:rsidP="00950568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Studied</w:t>
            </w:r>
            <w:r>
              <w:rPr>
                <w:rFonts w:cs="Arial"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cs="Arial"/>
                  <w:bCs/>
                  <w:sz w:val="20"/>
                  <w:szCs w:val="20"/>
                </w:rPr>
                <w:id w:val="1073625531"/>
                <w:showingPlcHdr/>
                <w:text/>
              </w:sdtPr>
              <w:sdtEndPr/>
              <w:sdtContent>
                <w:r w:rsidRPr="00514EB4">
                  <w:rPr>
                    <w:rStyle w:val="PlaceholderText"/>
                    <w:sz w:val="20"/>
                    <w:szCs w:val="20"/>
                  </w:rPr>
                  <w:t>year(s)</w:t>
                </w:r>
              </w:sdtContent>
            </w:sdt>
            <w:r>
              <w:rPr>
                <w:rFonts w:cs="Arial"/>
                <w:bCs/>
                <w:sz w:val="20"/>
                <w:szCs w:val="20"/>
              </w:rPr>
              <w:t xml:space="preserve"> year(s)</w:t>
            </w:r>
          </w:p>
        </w:tc>
        <w:tc>
          <w:tcPr>
            <w:tcW w:w="5211" w:type="dxa"/>
          </w:tcPr>
          <w:p w:rsidR="00B8266E" w:rsidRDefault="00B8266E" w:rsidP="00950568">
            <w:pPr>
              <w:tabs>
                <w:tab w:val="left" w:pos="540"/>
              </w:tabs>
              <w:spacing w:before="1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Practiced</w:t>
            </w:r>
            <w:r>
              <w:rPr>
                <w:rFonts w:cs="Arial"/>
                <w:bCs/>
                <w:sz w:val="20"/>
                <w:szCs w:val="20"/>
              </w:rPr>
              <w:t xml:space="preserve">: </w:t>
            </w:r>
            <w:sdt>
              <w:sdtPr>
                <w:rPr>
                  <w:rFonts w:cs="Arial"/>
                  <w:bCs/>
                  <w:sz w:val="20"/>
                  <w:szCs w:val="20"/>
                </w:rPr>
                <w:id w:val="815920175"/>
                <w:showingPlcHdr/>
                <w:text/>
              </w:sdtPr>
              <w:sdtEndPr/>
              <w:sdtContent>
                <w:r w:rsidRPr="00514EB4">
                  <w:rPr>
                    <w:rStyle w:val="PlaceholderText"/>
                    <w:sz w:val="20"/>
                    <w:szCs w:val="20"/>
                  </w:rPr>
                  <w:t>year(s)</w:t>
                </w:r>
              </w:sdtContent>
            </w:sdt>
            <w:r>
              <w:rPr>
                <w:rFonts w:cs="Arial"/>
                <w:bCs/>
                <w:sz w:val="20"/>
                <w:szCs w:val="20"/>
              </w:rPr>
              <w:t xml:space="preserve"> year(s)</w:t>
            </w:r>
            <w:r>
              <w:rPr>
                <w:rFonts w:cs="Arial"/>
                <w:color w:val="C0C0C0"/>
                <w:sz w:val="20"/>
                <w:szCs w:val="20"/>
                <w:u w:val="single"/>
                <w:shd w:val="clear" w:color="auto" w:fill="C0C0C0"/>
              </w:rPr>
              <w:t xml:space="preserve"> </w:t>
            </w:r>
          </w:p>
        </w:tc>
      </w:tr>
    </w:tbl>
    <w:p w:rsidR="00B6561D" w:rsidRDefault="00B6561D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p w:rsidR="00B6561D" w:rsidRDefault="00B6561D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How would you describe your level in English?</w:t>
      </w:r>
    </w:p>
    <w:p w:rsidR="00B8266E" w:rsidRDefault="00B8266E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tbl>
      <w:tblPr>
        <w:tblStyle w:val="TableGrid"/>
        <w:tblW w:w="0" w:type="auto"/>
        <w:tblInd w:w="3512" w:type="dxa"/>
        <w:tblLook w:val="01E0" w:firstRow="1" w:lastRow="1" w:firstColumn="1" w:lastColumn="1" w:noHBand="0" w:noVBand="0"/>
      </w:tblPr>
      <w:tblGrid>
        <w:gridCol w:w="1457"/>
        <w:gridCol w:w="1742"/>
      </w:tblGrid>
      <w:tr w:rsidR="00B8266E" w:rsidRPr="00FD3C5F" w:rsidTr="00950568">
        <w:trPr>
          <w:trHeight w:hRule="exact" w:val="567"/>
        </w:trPr>
        <w:tc>
          <w:tcPr>
            <w:tcW w:w="3199" w:type="dxa"/>
            <w:gridSpan w:val="2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shd w:val="clear" w:color="auto" w:fill="00B3AF" w:themeFill="text2"/>
            <w:vAlign w:val="center"/>
          </w:tcPr>
          <w:p w:rsidR="00B8266E" w:rsidRPr="00FE34B7" w:rsidRDefault="00B8266E" w:rsidP="009505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34B7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Level</w:t>
            </w:r>
          </w:p>
        </w:tc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Listening</w:t>
            </w:r>
          </w:p>
        </w:tc>
        <w:sdt>
          <w:sdtPr>
            <w:rPr>
              <w:rStyle w:val="Style1"/>
            </w:rPr>
            <w:id w:val="-951861835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Speaking</w:t>
            </w:r>
          </w:p>
        </w:tc>
        <w:sdt>
          <w:sdtPr>
            <w:rPr>
              <w:rStyle w:val="Style1"/>
            </w:rPr>
            <w:id w:val="1835342642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Reading</w:t>
            </w:r>
          </w:p>
        </w:tc>
        <w:sdt>
          <w:sdtPr>
            <w:rPr>
              <w:rStyle w:val="Style1"/>
            </w:rPr>
            <w:id w:val="1242759998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  <w:tr w:rsidR="00B8266E" w:rsidRPr="00FD3C5F" w:rsidTr="00950568">
        <w:trPr>
          <w:trHeight w:hRule="exact" w:val="567"/>
        </w:trPr>
        <w:tc>
          <w:tcPr>
            <w:tcW w:w="1457" w:type="dxa"/>
            <w:tcBorders>
              <w:top w:val="single" w:sz="4" w:space="0" w:color="00B3AF" w:themeColor="text2"/>
              <w:left w:val="single" w:sz="4" w:space="0" w:color="00B3AF" w:themeColor="text2"/>
              <w:bottom w:val="single" w:sz="4" w:space="0" w:color="00B3AF" w:themeColor="text2"/>
              <w:right w:val="single" w:sz="4" w:space="0" w:color="00B3AF" w:themeColor="text2"/>
            </w:tcBorders>
            <w:vAlign w:val="center"/>
          </w:tcPr>
          <w:p w:rsidR="00B8266E" w:rsidRPr="00810408" w:rsidRDefault="00B8266E" w:rsidP="00950568">
            <w:pPr>
              <w:jc w:val="center"/>
              <w:rPr>
                <w:rFonts w:cs="Arial"/>
              </w:rPr>
            </w:pPr>
            <w:r w:rsidRPr="00810408">
              <w:rPr>
                <w:rFonts w:cs="Arial"/>
              </w:rPr>
              <w:t>Writing</w:t>
            </w:r>
          </w:p>
        </w:tc>
        <w:sdt>
          <w:sdtPr>
            <w:rPr>
              <w:rStyle w:val="Style1"/>
            </w:rPr>
            <w:id w:val="-604582499"/>
            <w:showingPlcHdr/>
            <w:comboBox>
              <w:listItem w:displayText="Beginner" w:value="Beginner"/>
              <w:listItem w:displayText="Intermediate" w:value="Intermediate"/>
              <w:listItem w:displayText="Fluent" w:value="Fluent"/>
            </w:comboBox>
          </w:sdtPr>
          <w:sdtEndPr>
            <w:rPr>
              <w:rStyle w:val="DefaultParagraphFont"/>
              <w:rFonts w:ascii="Segoe UI" w:hAnsi="Segoe UI" w:cs="Arial"/>
              <w:sz w:val="22"/>
            </w:rPr>
          </w:sdtEndPr>
          <w:sdtContent>
            <w:tc>
              <w:tcPr>
                <w:tcW w:w="1742" w:type="dxa"/>
                <w:tcBorders>
                  <w:top w:val="single" w:sz="4" w:space="0" w:color="00B3AF" w:themeColor="text2"/>
                  <w:left w:val="single" w:sz="4" w:space="0" w:color="00B3AF" w:themeColor="text2"/>
                  <w:bottom w:val="single" w:sz="4" w:space="0" w:color="00B3AF" w:themeColor="text2"/>
                  <w:right w:val="single" w:sz="4" w:space="0" w:color="00B3AF" w:themeColor="text2"/>
                </w:tcBorders>
                <w:vAlign w:val="center"/>
              </w:tcPr>
              <w:p w:rsidR="00B8266E" w:rsidRPr="00810408" w:rsidRDefault="00B8266E" w:rsidP="00950568">
                <w:pPr>
                  <w:jc w:val="center"/>
                  <w:rPr>
                    <w:rFonts w:cs="Arial"/>
                  </w:rPr>
                </w:pPr>
                <w:r w:rsidRPr="00810408">
                  <w:rPr>
                    <w:rStyle w:val="PlaceholderText"/>
                    <w:rFonts w:asciiTheme="minorHAnsi" w:hAnsiTheme="minorHAnsi" w:cstheme="minorHAnsi"/>
                    <w:sz w:val="20"/>
                    <w:szCs w:val="20"/>
                  </w:rPr>
                  <w:t>Choose an item</w:t>
                </w:r>
              </w:p>
            </w:tc>
          </w:sdtContent>
        </w:sdt>
      </w:tr>
    </w:tbl>
    <w:p w:rsidR="00B6561D" w:rsidRDefault="00B6561D" w:rsidP="00B6561D">
      <w:pPr>
        <w:tabs>
          <w:tab w:val="left" w:pos="540"/>
        </w:tabs>
        <w:spacing w:before="120"/>
        <w:rPr>
          <w:rFonts w:cs="Arial"/>
          <w:sz w:val="20"/>
          <w:szCs w:val="20"/>
        </w:rPr>
      </w:pPr>
    </w:p>
    <w:p w:rsidR="00B8266E" w:rsidRPr="00B8266E" w:rsidRDefault="00B6561D" w:rsidP="00B8266E">
      <w:pPr>
        <w:tabs>
          <w:tab w:val="left" w:pos="540"/>
        </w:tabs>
        <w:spacing w:before="120" w:after="120"/>
        <w:rPr>
          <w:b/>
          <w:color w:val="B19000"/>
          <w:sz w:val="28"/>
          <w:szCs w:val="28"/>
        </w:rPr>
      </w:pPr>
      <w:r>
        <w:rPr>
          <w:rFonts w:cs="Arial"/>
          <w:sz w:val="20"/>
          <w:szCs w:val="20"/>
        </w:rPr>
        <w:t>Do you have any internationally recognised English qualifications?</w:t>
      </w:r>
      <w:r w:rsidRPr="00AC320A">
        <w:rPr>
          <w:rFonts w:cs="Arial"/>
          <w:sz w:val="36"/>
          <w:szCs w:val="36"/>
        </w:rPr>
        <w:t xml:space="preserve"> </w:t>
      </w:r>
      <w:sdt>
        <w:sdtPr>
          <w:rPr>
            <w:rFonts w:ascii="DIN-Regular" w:hAnsi="DIN-Regular" w:cs="DIN-Regular"/>
            <w:sz w:val="18"/>
            <w:szCs w:val="18"/>
          </w:rPr>
          <w:id w:val="-927963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B8266E">
        <w:rPr>
          <w:rFonts w:cs="Arial"/>
          <w:sz w:val="20"/>
          <w:szCs w:val="20"/>
        </w:rPr>
        <w:t xml:space="preserve"> YES</w:t>
      </w:r>
      <w:r w:rsidR="00B8266E">
        <w:rPr>
          <w:rFonts w:ascii="DIN-Regular" w:hAnsi="DIN-Regular" w:cs="DIN-Regular"/>
          <w:sz w:val="18"/>
          <w:szCs w:val="18"/>
        </w:rPr>
        <w:t xml:space="preserve">     </w:t>
      </w:r>
      <w:sdt>
        <w:sdtPr>
          <w:rPr>
            <w:rFonts w:ascii="DIN-Regular" w:hAnsi="DIN-Regular" w:cs="DIN-Regular"/>
            <w:sz w:val="18"/>
            <w:szCs w:val="18"/>
          </w:rPr>
          <w:id w:val="10759390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266E">
            <w:rPr>
              <w:rFonts w:ascii="MS Gothic" w:eastAsia="MS Gothic" w:hAnsi="MS Gothic" w:cs="DIN-Regular" w:hint="eastAsia"/>
              <w:sz w:val="18"/>
              <w:szCs w:val="18"/>
            </w:rPr>
            <w:t>☐</w:t>
          </w:r>
        </w:sdtContent>
      </w:sdt>
      <w:r w:rsidR="00B8266E">
        <w:rPr>
          <w:rFonts w:ascii="DIN-Regular" w:hAnsi="DIN-Regular" w:cs="DIN-Regular"/>
          <w:sz w:val="18"/>
          <w:szCs w:val="18"/>
        </w:rPr>
        <w:t xml:space="preserve"> </w:t>
      </w:r>
      <w:r w:rsidR="00B8266E">
        <w:rPr>
          <w:rFonts w:cs="Arial"/>
          <w:sz w:val="20"/>
          <w:szCs w:val="20"/>
        </w:rPr>
        <w:t>NO</w:t>
      </w:r>
    </w:p>
    <w:p w:rsidR="00B6561D" w:rsidRDefault="00B6561D" w:rsidP="00B8266E">
      <w:pPr>
        <w:autoSpaceDE w:val="0"/>
        <w:autoSpaceDN w:val="0"/>
        <w:adjustRightInd w:val="0"/>
        <w:spacing w:after="120"/>
        <w:rPr>
          <w:rFonts w:cs="Arial"/>
          <w:color w:val="C0C0C0"/>
          <w:sz w:val="20"/>
          <w:u w:val="single"/>
          <w:shd w:val="clear" w:color="auto" w:fill="C0C0C0"/>
        </w:rPr>
      </w:pPr>
      <w:r>
        <w:rPr>
          <w:rFonts w:cs="Arial"/>
          <w:sz w:val="20"/>
          <w:szCs w:val="20"/>
        </w:rPr>
        <w:t>If YES:</w:t>
      </w:r>
      <w:r w:rsidR="00B8266E" w:rsidRP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-570727841"/>
          <w:showingPlcHdr/>
          <w:text/>
        </w:sdtPr>
        <w:sdtEndPr/>
        <w:sdtContent>
          <w:r w:rsidR="00B8266E" w:rsidRPr="007F729B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B6561D" w:rsidRDefault="00465F38" w:rsidP="00B6561D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Name of the q</w:t>
      </w:r>
      <w:r w:rsidR="00B6561D">
        <w:rPr>
          <w:rFonts w:cs="Arial"/>
          <w:sz w:val="20"/>
          <w:szCs w:val="20"/>
        </w:rPr>
        <w:t>ualification:</w:t>
      </w:r>
      <w:r w:rsidR="00B8266E" w:rsidRP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933867009"/>
          <w:showingPlcHdr/>
          <w:text/>
        </w:sdtPr>
        <w:sdtEndPr/>
        <w:sdtContent>
          <w:r w:rsidR="00B8266E" w:rsidRPr="007F729B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B6561D" w:rsidRPr="002D4892" w:rsidRDefault="00B6561D" w:rsidP="00B6561D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Score or </w:t>
      </w:r>
      <w:r w:rsidR="00465F38">
        <w:rPr>
          <w:rFonts w:cs="Arial"/>
          <w:sz w:val="20"/>
          <w:szCs w:val="20"/>
        </w:rPr>
        <w:t>g</w:t>
      </w:r>
      <w:r>
        <w:rPr>
          <w:rFonts w:cs="Arial"/>
          <w:sz w:val="20"/>
          <w:szCs w:val="20"/>
        </w:rPr>
        <w:t>rade:</w:t>
      </w:r>
      <w:r w:rsidR="00B8266E" w:rsidRP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1058441077"/>
          <w:showingPlcHdr/>
          <w:text/>
        </w:sdtPr>
        <w:sdtEndPr/>
        <w:sdtContent>
          <w:r w:rsidR="00B8266E" w:rsidRPr="007F729B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B6561D" w:rsidRDefault="00B6561D" w:rsidP="00B6561D">
      <w:pPr>
        <w:autoSpaceDE w:val="0"/>
        <w:autoSpaceDN w:val="0"/>
        <w:adjustRightInd w:val="0"/>
        <w:spacing w:after="120"/>
        <w:rPr>
          <w:rFonts w:cs="Arial"/>
          <w:sz w:val="20"/>
          <w:szCs w:val="20"/>
        </w:rPr>
      </w:pPr>
      <w:r w:rsidRPr="002D4892">
        <w:rPr>
          <w:rFonts w:cs="Arial"/>
          <w:sz w:val="20"/>
          <w:szCs w:val="20"/>
        </w:rPr>
        <w:t>Date taken:</w:t>
      </w:r>
      <w:r w:rsidR="00B8266E">
        <w:rPr>
          <w:rFonts w:cs="Arial"/>
          <w:sz w:val="20"/>
          <w:szCs w:val="20"/>
        </w:rPr>
        <w:t xml:space="preserve"> </w:t>
      </w:r>
      <w:sdt>
        <w:sdtPr>
          <w:rPr>
            <w:rFonts w:cs="Arial"/>
            <w:sz w:val="20"/>
            <w:szCs w:val="20"/>
          </w:rPr>
          <w:id w:val="2047178352"/>
          <w:showingPlcHdr/>
          <w:text/>
        </w:sdtPr>
        <w:sdtEndPr/>
        <w:sdtContent>
          <w:r w:rsidR="00B8266E">
            <w:rPr>
              <w:rStyle w:val="PlaceholderText"/>
              <w:sz w:val="20"/>
              <w:szCs w:val="20"/>
            </w:rPr>
            <w:t>Date taken</w:t>
          </w:r>
        </w:sdtContent>
      </w:sdt>
    </w:p>
    <w:p w:rsidR="00B034FE" w:rsidRDefault="00B034FE" w:rsidP="00B6561D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B034FE" w:rsidRPr="00B946A4" w:rsidRDefault="00B034FE" w:rsidP="00B034FE">
      <w:pPr>
        <w:pStyle w:val="Heading1"/>
        <w:spacing w:before="0" w:after="0"/>
      </w:pPr>
      <w:r>
        <w:t>Motivation</w:t>
      </w:r>
      <w:r w:rsidR="008C637A">
        <w:t xml:space="preserve"> and career goals</w:t>
      </w:r>
      <w:r>
        <w:t xml:space="preserve"> </w:t>
      </w:r>
    </w:p>
    <w:p w:rsidR="00B034FE" w:rsidRDefault="00B034FE" w:rsidP="00B034FE">
      <w:pPr>
        <w:tabs>
          <w:tab w:val="left" w:pos="1448"/>
          <w:tab w:val="left" w:pos="3801"/>
          <w:tab w:val="left" w:pos="6516"/>
        </w:tabs>
        <w:rPr>
          <w:rFonts w:cs="Arial"/>
          <w:sz w:val="20"/>
        </w:rPr>
      </w:pPr>
    </w:p>
    <w:p w:rsidR="008C637A" w:rsidRPr="00E176E0" w:rsidRDefault="00B034FE" w:rsidP="008C637A">
      <w:pPr>
        <w:jc w:val="both"/>
        <w:rPr>
          <w:i/>
          <w:sz w:val="20"/>
          <w:lang w:bidi="en-US"/>
        </w:rPr>
      </w:pPr>
      <w:r w:rsidRPr="008C637A">
        <w:rPr>
          <w:i/>
          <w:sz w:val="20"/>
        </w:rPr>
        <w:t xml:space="preserve">Describe the main reasons why you want to follow the UEFA </w:t>
      </w:r>
      <w:r w:rsidR="008C637A">
        <w:rPr>
          <w:i/>
          <w:sz w:val="20"/>
        </w:rPr>
        <w:t xml:space="preserve">Football Law </w:t>
      </w:r>
      <w:r w:rsidRPr="008C637A">
        <w:rPr>
          <w:i/>
          <w:sz w:val="20"/>
        </w:rPr>
        <w:t xml:space="preserve">Programme </w:t>
      </w:r>
      <w:r w:rsidR="008C637A">
        <w:rPr>
          <w:i/>
          <w:sz w:val="20"/>
        </w:rPr>
        <w:t xml:space="preserve">and </w:t>
      </w:r>
      <w:r w:rsidR="008C637A" w:rsidRPr="00E176E0">
        <w:rPr>
          <w:i/>
          <w:sz w:val="20"/>
          <w:lang w:bidi="en-US"/>
        </w:rPr>
        <w:t xml:space="preserve">what your career goals </w:t>
      </w:r>
      <w:r w:rsidR="008C637A">
        <w:rPr>
          <w:i/>
          <w:sz w:val="20"/>
          <w:lang w:bidi="en-US"/>
        </w:rPr>
        <w:t xml:space="preserve">are </w:t>
      </w:r>
      <w:r w:rsidR="008C637A">
        <w:rPr>
          <w:rFonts w:cs="Arial"/>
          <w:i/>
          <w:sz w:val="20"/>
        </w:rPr>
        <w:t>(present this as detai</w:t>
      </w:r>
      <w:r w:rsidR="00465F38">
        <w:rPr>
          <w:rFonts w:cs="Arial"/>
          <w:i/>
          <w:sz w:val="20"/>
        </w:rPr>
        <w:t>led as possible in the textbox).</w:t>
      </w:r>
    </w:p>
    <w:p w:rsidR="00465F38" w:rsidRPr="00B6561D" w:rsidRDefault="00465F38" w:rsidP="00465F38">
      <w:pPr>
        <w:tabs>
          <w:tab w:val="left" w:pos="1448"/>
          <w:tab w:val="left" w:pos="3801"/>
          <w:tab w:val="left" w:pos="4887"/>
          <w:tab w:val="left" w:pos="6335"/>
          <w:tab w:val="left" w:pos="6516"/>
        </w:tabs>
        <w:rPr>
          <w:rFonts w:cs="Arial"/>
          <w:bCs/>
          <w:sz w:val="20"/>
          <w:szCs w:val="20"/>
        </w:rPr>
      </w:pPr>
    </w:p>
    <w:sdt>
      <w:sdtPr>
        <w:rPr>
          <w:rFonts w:cs="Arial"/>
          <w:sz w:val="20"/>
          <w:szCs w:val="20"/>
        </w:rPr>
        <w:id w:val="1730801763"/>
        <w:showingPlcHdr/>
        <w:text w:multiLine="1"/>
      </w:sdtPr>
      <w:sdtEndPr/>
      <w:sdtContent>
        <w:p w:rsidR="00465F38" w:rsidRDefault="00465F38" w:rsidP="00465F38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autoSpaceDE w:val="0"/>
            <w:autoSpaceDN w:val="0"/>
            <w:adjustRightInd w:val="0"/>
            <w:rPr>
              <w:rFonts w:cs="Arial"/>
              <w:sz w:val="20"/>
              <w:szCs w:val="20"/>
            </w:rPr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sdtContent>
    </w:sdt>
    <w:p w:rsidR="00465F38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65F38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65F38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65F38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65F38" w:rsidRPr="00B6561D" w:rsidRDefault="00465F38" w:rsidP="00465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8C637A" w:rsidRDefault="008C637A" w:rsidP="008C637A"/>
    <w:p w:rsidR="00B6561D" w:rsidRDefault="00B6561D" w:rsidP="00B6561D">
      <w:pPr>
        <w:pStyle w:val="Heading1"/>
        <w:spacing w:before="0" w:after="0"/>
      </w:pPr>
      <w:r>
        <w:t>Additional Information</w:t>
      </w:r>
    </w:p>
    <w:p w:rsidR="00B6561D" w:rsidRDefault="00B6561D" w:rsidP="00B6561D">
      <w:pPr>
        <w:autoSpaceDE w:val="0"/>
        <w:autoSpaceDN w:val="0"/>
        <w:adjustRightInd w:val="0"/>
        <w:jc w:val="both"/>
        <w:rPr>
          <w:rFonts w:cs="Arial"/>
          <w:bCs/>
          <w:sz w:val="20"/>
          <w:szCs w:val="20"/>
        </w:rPr>
      </w:pPr>
    </w:p>
    <w:p w:rsidR="00B6561D" w:rsidRPr="008C637A" w:rsidRDefault="00407510" w:rsidP="008C637A">
      <w:pPr>
        <w:autoSpaceDE w:val="0"/>
        <w:autoSpaceDN w:val="0"/>
        <w:adjustRightInd w:val="0"/>
        <w:jc w:val="both"/>
        <w:rPr>
          <w:rFonts w:cs="Arial"/>
          <w:i/>
          <w:sz w:val="20"/>
          <w:szCs w:val="20"/>
        </w:rPr>
      </w:pPr>
      <w:r>
        <w:rPr>
          <w:rFonts w:cs="Arial"/>
          <w:i/>
          <w:sz w:val="20"/>
          <w:szCs w:val="20"/>
          <w:lang w:val="en-GB"/>
        </w:rPr>
        <w:t>P</w:t>
      </w:r>
      <w:r w:rsidR="008C637A" w:rsidRPr="008C637A">
        <w:rPr>
          <w:rFonts w:cs="Arial"/>
          <w:i/>
          <w:sz w:val="20"/>
          <w:szCs w:val="20"/>
          <w:lang w:val="en-GB"/>
        </w:rPr>
        <w:t xml:space="preserve">lease </w:t>
      </w:r>
      <w:r w:rsidRPr="008C637A">
        <w:rPr>
          <w:rFonts w:cs="Arial"/>
          <w:i/>
          <w:sz w:val="20"/>
          <w:szCs w:val="20"/>
        </w:rPr>
        <w:t>provide</w:t>
      </w:r>
      <w:r w:rsidR="00B6561D" w:rsidRPr="008C637A">
        <w:rPr>
          <w:rFonts w:cs="Arial"/>
          <w:i/>
          <w:sz w:val="20"/>
          <w:szCs w:val="20"/>
        </w:rPr>
        <w:t xml:space="preserve"> three reasons why </w:t>
      </w:r>
      <w:r w:rsidR="004C4423" w:rsidRPr="008C637A">
        <w:rPr>
          <w:rFonts w:cs="Arial"/>
          <w:i/>
          <w:sz w:val="20"/>
          <w:szCs w:val="20"/>
        </w:rPr>
        <w:t>your national association</w:t>
      </w:r>
      <w:r w:rsidR="00B6561D" w:rsidRPr="008C637A">
        <w:rPr>
          <w:rFonts w:cs="Arial"/>
          <w:i/>
          <w:sz w:val="20"/>
          <w:szCs w:val="20"/>
        </w:rPr>
        <w:t xml:space="preserve"> </w:t>
      </w:r>
      <w:r w:rsidR="008F7E0D" w:rsidRPr="008C637A">
        <w:rPr>
          <w:rFonts w:cs="Arial"/>
          <w:i/>
          <w:sz w:val="20"/>
          <w:szCs w:val="20"/>
        </w:rPr>
        <w:t xml:space="preserve">and UEFA </w:t>
      </w:r>
      <w:r w:rsidR="00B6561D" w:rsidRPr="008C637A">
        <w:rPr>
          <w:rFonts w:cs="Arial"/>
          <w:i/>
          <w:sz w:val="20"/>
          <w:szCs w:val="20"/>
        </w:rPr>
        <w:t xml:space="preserve">should invest on you by admitting you to the UEFA </w:t>
      </w:r>
      <w:r w:rsidR="008C637A" w:rsidRPr="008C637A">
        <w:rPr>
          <w:rFonts w:cs="Arial"/>
          <w:i/>
          <w:sz w:val="20"/>
          <w:szCs w:val="20"/>
        </w:rPr>
        <w:t>FLP</w:t>
      </w:r>
      <w:r w:rsidR="008F7E0D" w:rsidRPr="008C637A">
        <w:rPr>
          <w:rFonts w:cs="Arial"/>
          <w:i/>
          <w:sz w:val="20"/>
          <w:szCs w:val="20"/>
        </w:rPr>
        <w:t>.</w:t>
      </w:r>
    </w:p>
    <w:p w:rsidR="00B6561D" w:rsidRDefault="00B6561D" w:rsidP="00B6561D">
      <w:pPr>
        <w:autoSpaceDE w:val="0"/>
        <w:autoSpaceDN w:val="0"/>
        <w:adjustRightInd w:val="0"/>
        <w:jc w:val="both"/>
        <w:rPr>
          <w:rFonts w:cs="Arial"/>
          <w:bCs/>
          <w:sz w:val="20"/>
          <w:szCs w:val="20"/>
        </w:rPr>
      </w:pPr>
    </w:p>
    <w:p w:rsidR="00B6561D" w:rsidRDefault="005C2B6F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  <w:sdt>
        <w:sdtPr>
          <w:rPr>
            <w:rFonts w:cs="Arial"/>
            <w:sz w:val="20"/>
            <w:szCs w:val="20"/>
          </w:rPr>
          <w:id w:val="-930344154"/>
          <w:showingPlcHdr/>
          <w:text w:multiLine="1"/>
        </w:sdtPr>
        <w:sdtEndPr/>
        <w:sdtContent>
          <w:r w:rsidR="00B8266E" w:rsidRPr="007F729B">
            <w:rPr>
              <w:rStyle w:val="PlaceholderText"/>
              <w:sz w:val="20"/>
              <w:szCs w:val="20"/>
            </w:rPr>
            <w:t>Please specify</w:t>
          </w:r>
        </w:sdtContent>
      </w:sdt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20"/>
        </w:rPr>
      </w:pPr>
    </w:p>
    <w:p w:rsidR="00B6561D" w:rsidRDefault="00B6561D" w:rsidP="00B6561D">
      <w:pPr>
        <w:spacing w:after="200" w:line="276" w:lineRule="auto"/>
        <w:rPr>
          <w:rFonts w:ascii="UEFA Colosseum" w:eastAsia="Times New Roman" w:hAnsi="UEFA Colosseum" w:cs="Times New Roman"/>
          <w:b/>
          <w:bCs/>
          <w:color w:val="00B3AF" w:themeColor="text2"/>
          <w:sz w:val="28"/>
          <w:szCs w:val="28"/>
          <w:lang w:bidi="en-US"/>
        </w:rPr>
      </w:pPr>
      <w:r>
        <w:br w:type="page"/>
      </w:r>
    </w:p>
    <w:p w:rsidR="00B6561D" w:rsidRDefault="00B6561D" w:rsidP="00B6561D">
      <w:pPr>
        <w:pStyle w:val="Heading1"/>
        <w:spacing w:before="0" w:after="0"/>
        <w:rPr>
          <w:rFonts w:cs="Arial"/>
          <w:sz w:val="20"/>
        </w:rPr>
      </w:pPr>
      <w:r>
        <w:lastRenderedPageBreak/>
        <w:t>Declarations</w:t>
      </w:r>
    </w:p>
    <w:p w:rsidR="00B6561D" w:rsidRPr="00FD3C5F" w:rsidRDefault="00B6561D" w:rsidP="00B6561D">
      <w:pPr>
        <w:rPr>
          <w:rFonts w:cs="Arial"/>
          <w:sz w:val="20"/>
        </w:rPr>
      </w:pPr>
    </w:p>
    <w:p w:rsidR="00B6561D" w:rsidRDefault="00B6561D" w:rsidP="00B6561D">
      <w:pPr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>APPLICANT’S DECLARATION:</w:t>
      </w:r>
    </w:p>
    <w:p w:rsidR="00B6561D" w:rsidRDefault="00B6561D" w:rsidP="00B6561D">
      <w:pPr>
        <w:jc w:val="both"/>
        <w:rPr>
          <w:rFonts w:cs="Arial"/>
          <w:b/>
          <w:i/>
          <w:sz w:val="20"/>
        </w:rPr>
      </w:pPr>
    </w:p>
    <w:p w:rsidR="00B6561D" w:rsidRPr="00D93C41" w:rsidRDefault="00B6561D" w:rsidP="00B6561D">
      <w:pPr>
        <w:spacing w:line="288" w:lineRule="auto"/>
        <w:jc w:val="both"/>
        <w:rPr>
          <w:rFonts w:cs="Arial"/>
          <w:b/>
          <w:i/>
          <w:sz w:val="20"/>
        </w:rPr>
      </w:pPr>
      <w:r w:rsidRPr="00CB71B1">
        <w:rPr>
          <w:rFonts w:cs="Arial"/>
          <w:b/>
          <w:i/>
          <w:sz w:val="20"/>
        </w:rPr>
        <w:t xml:space="preserve">I </w:t>
      </w:r>
      <w:r w:rsidRPr="00D93C41">
        <w:rPr>
          <w:rFonts w:cs="Arial"/>
          <w:b/>
          <w:i/>
          <w:sz w:val="20"/>
        </w:rPr>
        <w:t xml:space="preserve">confirm that the above information is correct to the best of my knowledge. 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I understand that by being backed up and helped by my </w:t>
      </w:r>
      <w:r w:rsidR="006D504A">
        <w:rPr>
          <w:rFonts w:eastAsia="MS Mincho" w:cs="Arial"/>
          <w:b/>
          <w:i/>
          <w:sz w:val="20"/>
          <w:szCs w:val="20"/>
          <w:lang w:eastAsia="ja-JP"/>
        </w:rPr>
        <w:t>national association</w:t>
      </w:r>
      <w:r>
        <w:rPr>
          <w:rFonts w:eastAsia="MS Mincho" w:cs="Arial"/>
          <w:b/>
          <w:i/>
          <w:sz w:val="20"/>
          <w:szCs w:val="20"/>
          <w:lang w:eastAsia="ja-JP"/>
        </w:rPr>
        <w:t xml:space="preserve"> 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to undertake the UEFA </w:t>
      </w:r>
      <w:r w:rsidR="00775980">
        <w:rPr>
          <w:rFonts w:eastAsia="MS Mincho" w:cs="Arial"/>
          <w:b/>
          <w:i/>
          <w:sz w:val="20"/>
          <w:szCs w:val="20"/>
          <w:lang w:eastAsia="ja-JP"/>
        </w:rPr>
        <w:t>FLP</w:t>
      </w:r>
      <w:r w:rsidRPr="00D93C41">
        <w:rPr>
          <w:rFonts w:eastAsia="MS Mincho" w:cs="Arial"/>
          <w:b/>
          <w:i/>
          <w:sz w:val="20"/>
          <w:szCs w:val="20"/>
          <w:lang w:eastAsia="ja-JP"/>
        </w:rPr>
        <w:t xml:space="preserve">, I may have to get committed in a way or another with my </w:t>
      </w:r>
      <w:r w:rsidR="008F7E0D">
        <w:rPr>
          <w:rFonts w:eastAsia="MS Mincho" w:cs="Arial"/>
          <w:b/>
          <w:i/>
          <w:sz w:val="20"/>
          <w:szCs w:val="20"/>
          <w:lang w:eastAsia="ja-JP"/>
        </w:rPr>
        <w:t>national a</w:t>
      </w:r>
      <w:r w:rsidR="006D504A">
        <w:rPr>
          <w:rFonts w:eastAsia="MS Mincho" w:cs="Arial"/>
          <w:b/>
          <w:i/>
          <w:sz w:val="20"/>
          <w:szCs w:val="20"/>
          <w:lang w:eastAsia="ja-JP"/>
        </w:rPr>
        <w:t>ssociation</w:t>
      </w:r>
      <w:r>
        <w:rPr>
          <w:rFonts w:eastAsia="MS Mincho" w:cs="Arial"/>
          <w:b/>
          <w:i/>
          <w:sz w:val="20"/>
          <w:szCs w:val="20"/>
          <w:lang w:eastAsia="ja-JP"/>
        </w:rPr>
        <w:t>.</w:t>
      </w:r>
      <w:r w:rsidR="00407510">
        <w:rPr>
          <w:rFonts w:eastAsia="MS Mincho" w:cs="Arial"/>
          <w:b/>
          <w:i/>
          <w:sz w:val="20"/>
          <w:szCs w:val="20"/>
          <w:lang w:eastAsia="ja-JP"/>
        </w:rPr>
        <w:t xml:space="preserve"> Moreover,</w:t>
      </w:r>
      <w:r w:rsidR="00407510" w:rsidRPr="00407510">
        <w:rPr>
          <w:rFonts w:eastAsia="MS Mincho" w:cs="Arial"/>
          <w:b/>
          <w:i/>
          <w:sz w:val="20"/>
          <w:szCs w:val="20"/>
          <w:lang w:eastAsia="ja-JP"/>
        </w:rPr>
        <w:t xml:space="preserve"> if accepted to the programme, I will have to commit to finalising all the preparatory work and duties assigned to me, as well as to attend the four week-long sessions</w:t>
      </w:r>
      <w:r w:rsidR="00465F38">
        <w:rPr>
          <w:rFonts w:eastAsia="MS Mincho" w:cs="Arial"/>
          <w:b/>
          <w:i/>
          <w:sz w:val="20"/>
          <w:szCs w:val="20"/>
          <w:lang w:eastAsia="ja-JP"/>
        </w:rPr>
        <w:t xml:space="preserve"> in full</w:t>
      </w:r>
      <w:r w:rsidR="00407510" w:rsidRPr="00407510">
        <w:rPr>
          <w:rFonts w:eastAsia="MS Mincho" w:cs="Arial"/>
          <w:b/>
          <w:i/>
          <w:sz w:val="20"/>
          <w:szCs w:val="20"/>
          <w:lang w:eastAsia="ja-JP"/>
        </w:rPr>
        <w:t>.</w:t>
      </w:r>
    </w:p>
    <w:p w:rsidR="00B6561D" w:rsidRPr="00FD3C5F" w:rsidRDefault="00B6561D" w:rsidP="00B6561D">
      <w:pPr>
        <w:rPr>
          <w:rFonts w:cs="Arial"/>
          <w:sz w:val="20"/>
        </w:rPr>
      </w:pPr>
    </w:p>
    <w:p w:rsidR="00B6561D" w:rsidRPr="00762F4B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>Place and D</w:t>
      </w:r>
      <w:r w:rsidRPr="00FD3C5F">
        <w:rPr>
          <w:rFonts w:cs="Arial"/>
          <w:sz w:val="20"/>
        </w:rPr>
        <w:t>ate: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tab/>
      </w:r>
      <w:sdt>
        <w:sdtPr>
          <w:rPr>
            <w:rFonts w:cs="Arial"/>
            <w:sz w:val="20"/>
            <w:szCs w:val="20"/>
          </w:rPr>
          <w:id w:val="-693772018"/>
          <w:showingPlcHdr/>
          <w:text/>
        </w:sdtPr>
        <w:sdtEndPr/>
        <w:sdtContent>
          <w:r w:rsidR="00B8266E">
            <w:rPr>
              <w:rStyle w:val="PlaceholderText"/>
              <w:sz w:val="20"/>
              <w:szCs w:val="20"/>
            </w:rPr>
            <w:t>Place and Date</w:t>
          </w:r>
        </w:sdtContent>
      </w:sdt>
      <w:r w:rsidRPr="001911CA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  </w:t>
      </w:r>
      <w:r w:rsidRPr="001911CA">
        <w:rPr>
          <w:rFonts w:cs="Arial"/>
          <w:sz w:val="20"/>
        </w:rPr>
        <w:tab/>
      </w:r>
    </w:p>
    <w:p w:rsidR="00B6561D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B6561D" w:rsidRPr="00D93C41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FD3C5F">
        <w:rPr>
          <w:rFonts w:cs="Arial"/>
          <w:sz w:val="20"/>
        </w:rPr>
        <w:t>Signature</w:t>
      </w:r>
      <w:r w:rsidR="0027261F">
        <w:rPr>
          <w:rFonts w:cs="Arial"/>
          <w:sz w:val="20"/>
        </w:rPr>
        <w:t xml:space="preserve"> of Candidate:</w:t>
      </w:r>
      <w:r>
        <w:rPr>
          <w:rFonts w:cs="Arial"/>
          <w:sz w:val="20"/>
        </w:rPr>
        <w:t xml:space="preserve"> </w:t>
      </w:r>
      <w:sdt>
        <w:sdtPr>
          <w:rPr>
            <w:rFonts w:cs="Arial"/>
            <w:sz w:val="20"/>
          </w:rPr>
          <w:id w:val="1304118041"/>
          <w:showingPlcHdr/>
          <w:picture/>
        </w:sdtPr>
        <w:sdtEndPr/>
        <w:sdtContent>
          <w:r w:rsidR="00B8266E"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 wp14:anchorId="2285414C" wp14:editId="6D26CB29">
                <wp:extent cx="1903226" cy="478465"/>
                <wp:effectExtent l="0" t="0" r="1905" b="0"/>
                <wp:docPr id="3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78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rPr>
          <w:rFonts w:cs="Arial"/>
          <w:sz w:val="20"/>
        </w:rPr>
        <w:tab/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                   </w:t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                 </w:t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</w:t>
      </w:r>
      <w:r w:rsidRPr="001911CA">
        <w:rPr>
          <w:rFonts w:cs="Arial"/>
          <w:color w:val="C0C0C0"/>
          <w:sz w:val="20"/>
          <w:shd w:val="clear" w:color="auto" w:fill="C0C0C0"/>
        </w:rPr>
        <w:t xml:space="preserve">                         </w:t>
      </w:r>
      <w:r>
        <w:rPr>
          <w:rFonts w:cs="Arial"/>
          <w:color w:val="C0C0C0"/>
          <w:sz w:val="20"/>
          <w:shd w:val="clear" w:color="auto" w:fill="C0C0C0"/>
        </w:rPr>
        <w:t xml:space="preserve">                    </w:t>
      </w:r>
      <w:r w:rsidRPr="00E4264D">
        <w:rPr>
          <w:rFonts w:cs="Arial"/>
          <w:color w:val="C0C0C0"/>
          <w:sz w:val="20"/>
          <w:shd w:val="clear" w:color="auto" w:fill="C0C0C0"/>
        </w:rPr>
        <w:t xml:space="preserve"> </w:t>
      </w:r>
    </w:p>
    <w:p w:rsidR="00B6561D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  <w:r>
        <w:rPr>
          <w:rFonts w:cs="Arial"/>
          <w:color w:val="C0C0C0"/>
          <w:sz w:val="20"/>
          <w:shd w:val="clear" w:color="auto" w:fill="C0C0C0"/>
        </w:rPr>
        <w:t xml:space="preserve"> </w:t>
      </w:r>
    </w:p>
    <w:p w:rsidR="00B6561D" w:rsidRPr="00762F4B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  <w:shd w:val="clear" w:color="auto" w:fill="C0C0C0"/>
        </w:rPr>
      </w:pPr>
    </w:p>
    <w:p w:rsidR="00B6561D" w:rsidRPr="00E4264D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b/>
          <w:i/>
          <w:sz w:val="20"/>
        </w:rPr>
      </w:pPr>
      <w:r>
        <w:rPr>
          <w:rFonts w:cs="Arial"/>
          <w:b/>
          <w:i/>
          <w:sz w:val="20"/>
        </w:rPr>
        <w:t xml:space="preserve">ORGANISATION’S </w:t>
      </w:r>
      <w:r w:rsidRPr="00E4264D">
        <w:rPr>
          <w:rFonts w:cs="Arial"/>
          <w:b/>
          <w:i/>
          <w:sz w:val="20"/>
        </w:rPr>
        <w:t>REPRESENTATIVE’S DECLARATION:</w:t>
      </w:r>
      <w:r w:rsidRPr="00E4264D">
        <w:rPr>
          <w:rFonts w:cs="Arial"/>
          <w:b/>
          <w:i/>
          <w:sz w:val="20"/>
        </w:rPr>
        <w:tab/>
        <w:t xml:space="preserve">            </w:t>
      </w:r>
    </w:p>
    <w:p w:rsidR="00B6561D" w:rsidRPr="0042272D" w:rsidRDefault="00B6561D" w:rsidP="00B6561D">
      <w:pPr>
        <w:tabs>
          <w:tab w:val="left" w:pos="540"/>
        </w:tabs>
      </w:pPr>
    </w:p>
    <w:p w:rsidR="00B6561D" w:rsidRPr="0042272D" w:rsidRDefault="00B6561D" w:rsidP="00B6561D">
      <w:pPr>
        <w:tabs>
          <w:tab w:val="left" w:pos="540"/>
        </w:tabs>
        <w:spacing w:line="288" w:lineRule="auto"/>
        <w:jc w:val="both"/>
        <w:rPr>
          <w:sz w:val="20"/>
          <w:szCs w:val="20"/>
        </w:rPr>
      </w:pPr>
      <w:r w:rsidRPr="00CB71B1">
        <w:rPr>
          <w:b/>
          <w:i/>
          <w:sz w:val="20"/>
          <w:szCs w:val="20"/>
        </w:rPr>
        <w:t xml:space="preserve">I </w:t>
      </w:r>
      <w:r w:rsidR="0073752E" w:rsidRPr="0073752E">
        <w:rPr>
          <w:b/>
          <w:i/>
          <w:sz w:val="20"/>
          <w:szCs w:val="20"/>
        </w:rPr>
        <w:t xml:space="preserve">confirm that </w:t>
      </w:r>
      <w:r w:rsidRPr="00CB71B1">
        <w:rPr>
          <w:b/>
          <w:i/>
          <w:sz w:val="20"/>
          <w:szCs w:val="20"/>
        </w:rPr>
        <w:t xml:space="preserve">the information provided by Mr / Mrs </w:t>
      </w:r>
      <w:sdt>
        <w:sdtPr>
          <w:rPr>
            <w:rFonts w:cs="Arial"/>
            <w:sz w:val="20"/>
            <w:szCs w:val="20"/>
          </w:rPr>
          <w:id w:val="286392236"/>
          <w:showingPlcHdr/>
          <w:text/>
        </w:sdtPr>
        <w:sdtEndPr/>
        <w:sdtContent>
          <w:r w:rsidR="00B8266E">
            <w:rPr>
              <w:rStyle w:val="PlaceholderText"/>
              <w:sz w:val="20"/>
              <w:szCs w:val="20"/>
            </w:rPr>
            <w:t>Surname and Name</w:t>
          </w:r>
        </w:sdtContent>
      </w:sdt>
      <w:r w:rsidRPr="00CB71B1">
        <w:rPr>
          <w:b/>
          <w:i/>
          <w:sz w:val="20"/>
          <w:szCs w:val="20"/>
        </w:rPr>
        <w:t xml:space="preserve"> is correct and that the application has the full approval of </w:t>
      </w:r>
      <w:r w:rsidR="00FD4E47">
        <w:rPr>
          <w:b/>
          <w:i/>
          <w:sz w:val="20"/>
          <w:szCs w:val="20"/>
        </w:rPr>
        <w:t xml:space="preserve">the </w:t>
      </w:r>
      <w:r w:rsidR="008F7E0D">
        <w:rPr>
          <w:b/>
          <w:i/>
          <w:sz w:val="20"/>
          <w:szCs w:val="20"/>
        </w:rPr>
        <w:t>national a</w:t>
      </w:r>
      <w:r w:rsidR="006D504A">
        <w:rPr>
          <w:b/>
          <w:i/>
          <w:sz w:val="20"/>
          <w:szCs w:val="20"/>
        </w:rPr>
        <w:t>ssociation</w:t>
      </w:r>
      <w:r>
        <w:rPr>
          <w:b/>
          <w:i/>
          <w:sz w:val="20"/>
          <w:szCs w:val="20"/>
        </w:rPr>
        <w:t>.</w:t>
      </w:r>
      <w:r w:rsidRPr="00CB71B1">
        <w:rPr>
          <w:b/>
          <w:i/>
          <w:sz w:val="20"/>
          <w:szCs w:val="20"/>
        </w:rPr>
        <w:t xml:space="preserve"> Should the candidate be successful, the </w:t>
      </w:r>
      <w:r w:rsidR="006D504A">
        <w:rPr>
          <w:b/>
          <w:i/>
          <w:sz w:val="20"/>
          <w:szCs w:val="20"/>
        </w:rPr>
        <w:t>national association</w:t>
      </w:r>
      <w:r w:rsidRPr="00CB71B1">
        <w:rPr>
          <w:b/>
          <w:i/>
          <w:sz w:val="20"/>
          <w:szCs w:val="20"/>
        </w:rPr>
        <w:t xml:space="preserve"> </w:t>
      </w:r>
      <w:r w:rsidR="00465F38">
        <w:rPr>
          <w:b/>
          <w:i/>
          <w:sz w:val="20"/>
          <w:szCs w:val="20"/>
        </w:rPr>
        <w:t>undertakes to release</w:t>
      </w:r>
      <w:r w:rsidR="00465F38" w:rsidRPr="00465F38">
        <w:rPr>
          <w:b/>
          <w:i/>
          <w:sz w:val="20"/>
          <w:szCs w:val="20"/>
        </w:rPr>
        <w:t xml:space="preserve"> </w:t>
      </w:r>
      <w:r w:rsidR="00465F38" w:rsidRPr="00CB71B1">
        <w:rPr>
          <w:b/>
          <w:i/>
          <w:sz w:val="20"/>
          <w:szCs w:val="20"/>
        </w:rPr>
        <w:t xml:space="preserve">Mr / Mrs </w:t>
      </w:r>
      <w:sdt>
        <w:sdtPr>
          <w:rPr>
            <w:rFonts w:cs="Arial"/>
            <w:sz w:val="20"/>
            <w:szCs w:val="20"/>
          </w:rPr>
          <w:id w:val="-887486835"/>
          <w:showingPlcHdr/>
          <w:text/>
        </w:sdtPr>
        <w:sdtEndPr/>
        <w:sdtContent>
          <w:r w:rsidR="00465F38">
            <w:rPr>
              <w:rStyle w:val="PlaceholderText"/>
              <w:sz w:val="20"/>
              <w:szCs w:val="20"/>
            </w:rPr>
            <w:t>Surname and Name</w:t>
          </w:r>
        </w:sdtContent>
      </w:sdt>
      <w:r w:rsidR="00465F38">
        <w:rPr>
          <w:b/>
          <w:i/>
          <w:sz w:val="20"/>
          <w:szCs w:val="20"/>
        </w:rPr>
        <w:t xml:space="preserve"> of </w:t>
      </w:r>
      <w:r w:rsidR="0073752E">
        <w:rPr>
          <w:b/>
          <w:bCs/>
          <w:i/>
          <w:iCs/>
          <w:sz w:val="20"/>
          <w:szCs w:val="20"/>
        </w:rPr>
        <w:t>his/her professional duties for the four week-long sessions of the UEFA Football Law Programme</w:t>
      </w:r>
      <w:r w:rsidRPr="00CB71B1">
        <w:rPr>
          <w:b/>
          <w:i/>
          <w:sz w:val="20"/>
          <w:szCs w:val="20"/>
        </w:rPr>
        <w:t>.</w:t>
      </w:r>
      <w:r>
        <w:rPr>
          <w:b/>
          <w:i/>
          <w:sz w:val="20"/>
          <w:szCs w:val="20"/>
        </w:rPr>
        <w:t xml:space="preserve"> </w:t>
      </w:r>
      <w:r w:rsidRPr="00CB71B1">
        <w:rPr>
          <w:b/>
          <w:i/>
          <w:sz w:val="20"/>
          <w:szCs w:val="20"/>
        </w:rPr>
        <w:t xml:space="preserve">I am confident that Mr / Mrs </w:t>
      </w:r>
      <w:r>
        <w:rPr>
          <w:b/>
          <w:i/>
          <w:sz w:val="20"/>
          <w:szCs w:val="20"/>
        </w:rPr>
        <w:t xml:space="preserve">  </w:t>
      </w:r>
      <w:sdt>
        <w:sdtPr>
          <w:rPr>
            <w:rFonts w:cs="Arial"/>
            <w:sz w:val="20"/>
            <w:szCs w:val="20"/>
          </w:rPr>
          <w:id w:val="-125696673"/>
          <w:showingPlcHdr/>
          <w:text/>
        </w:sdtPr>
        <w:sdtEndPr/>
        <w:sdtContent>
          <w:r w:rsidR="00B8266E">
            <w:rPr>
              <w:rStyle w:val="PlaceholderText"/>
              <w:sz w:val="20"/>
              <w:szCs w:val="20"/>
            </w:rPr>
            <w:t>Surname and Name</w:t>
          </w:r>
        </w:sdtContent>
      </w:sdt>
      <w:r>
        <w:rPr>
          <w:b/>
          <w:i/>
          <w:sz w:val="20"/>
          <w:szCs w:val="20"/>
        </w:rPr>
        <w:t xml:space="preserve">  </w:t>
      </w:r>
      <w:r w:rsidRPr="00CB71B1">
        <w:rPr>
          <w:b/>
          <w:i/>
          <w:sz w:val="20"/>
          <w:szCs w:val="20"/>
        </w:rPr>
        <w:t xml:space="preserve">is able to undertake </w:t>
      </w:r>
      <w:r w:rsidRPr="003A41DC">
        <w:rPr>
          <w:b/>
          <w:i/>
          <w:sz w:val="20"/>
          <w:szCs w:val="20"/>
        </w:rPr>
        <w:t>this course in English</w:t>
      </w:r>
      <w:r w:rsidRPr="003A41DC">
        <w:rPr>
          <w:b/>
          <w:sz w:val="20"/>
          <w:szCs w:val="20"/>
        </w:rPr>
        <w:t xml:space="preserve">. </w:t>
      </w:r>
      <w:r w:rsidR="003A41DC" w:rsidRPr="003A41DC">
        <w:rPr>
          <w:b/>
          <w:sz w:val="20"/>
          <w:szCs w:val="20"/>
        </w:rPr>
        <w:t xml:space="preserve">By signing this </w:t>
      </w:r>
      <w:r w:rsidR="005C2B6F">
        <w:rPr>
          <w:b/>
          <w:sz w:val="20"/>
          <w:szCs w:val="20"/>
        </w:rPr>
        <w:t>document,</w:t>
      </w:r>
      <w:r w:rsidR="003A41DC" w:rsidRPr="003A41DC">
        <w:rPr>
          <w:b/>
          <w:sz w:val="20"/>
          <w:szCs w:val="20"/>
        </w:rPr>
        <w:t xml:space="preserve"> I agreed to the terms and conditions </w:t>
      </w:r>
      <w:r w:rsidR="003A41DC">
        <w:rPr>
          <w:b/>
          <w:sz w:val="20"/>
          <w:szCs w:val="20"/>
        </w:rPr>
        <w:t xml:space="preserve">available on the UEFA Academy website. </w:t>
      </w:r>
    </w:p>
    <w:p w:rsidR="00B6561D" w:rsidRDefault="00B6561D" w:rsidP="00B6561D">
      <w:pPr>
        <w:tabs>
          <w:tab w:val="left" w:pos="540"/>
        </w:tabs>
        <w:rPr>
          <w:sz w:val="20"/>
          <w:szCs w:val="20"/>
        </w:rPr>
      </w:pPr>
    </w:p>
    <w:p w:rsidR="00B6561D" w:rsidRPr="00762F4B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color w:val="C0C0C0"/>
          <w:sz w:val="20"/>
        </w:rPr>
      </w:pPr>
      <w:r>
        <w:rPr>
          <w:rFonts w:cs="Arial"/>
          <w:sz w:val="20"/>
        </w:rPr>
        <w:t>Place and D</w:t>
      </w:r>
      <w:r w:rsidRPr="00FD3C5F">
        <w:rPr>
          <w:rFonts w:cs="Arial"/>
          <w:sz w:val="20"/>
        </w:rPr>
        <w:t>ate:</w:t>
      </w:r>
      <w:r>
        <w:rPr>
          <w:rFonts w:cs="Arial"/>
          <w:sz w:val="20"/>
        </w:rPr>
        <w:t xml:space="preserve"> </w:t>
      </w:r>
      <w:r>
        <w:rPr>
          <w:rFonts w:cs="Arial"/>
          <w:sz w:val="20"/>
        </w:rPr>
        <w:tab/>
      </w:r>
      <w:sdt>
        <w:sdtPr>
          <w:rPr>
            <w:rFonts w:cs="Arial"/>
            <w:sz w:val="20"/>
            <w:szCs w:val="20"/>
          </w:rPr>
          <w:id w:val="-2065623394"/>
          <w:showingPlcHdr/>
          <w:text/>
        </w:sdtPr>
        <w:sdtEndPr/>
        <w:sdtContent>
          <w:r w:rsidR="00B8266E">
            <w:rPr>
              <w:rStyle w:val="PlaceholderText"/>
              <w:sz w:val="20"/>
              <w:szCs w:val="20"/>
            </w:rPr>
            <w:t>Place and Date</w:t>
          </w:r>
        </w:sdtContent>
      </w:sdt>
      <w:r w:rsidRPr="001911CA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     </w:t>
      </w:r>
      <w:r w:rsidRPr="001911CA">
        <w:rPr>
          <w:rFonts w:cs="Arial"/>
          <w:sz w:val="20"/>
        </w:rPr>
        <w:tab/>
      </w:r>
    </w:p>
    <w:p w:rsidR="00B6561D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43411F" w:rsidRDefault="0043411F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>
        <w:rPr>
          <w:rFonts w:cs="Arial"/>
          <w:sz w:val="20"/>
        </w:rPr>
        <w:t xml:space="preserve">Name of President / General Secretary of the national association: </w:t>
      </w:r>
      <w:sdt>
        <w:sdtPr>
          <w:rPr>
            <w:rFonts w:cs="Arial"/>
            <w:sz w:val="20"/>
          </w:rPr>
          <w:id w:val="-1758673656"/>
          <w:showingPlcHdr/>
          <w:text/>
        </w:sdtPr>
        <w:sdtEndPr/>
        <w:sdtContent>
          <w:r w:rsidRPr="00592267">
            <w:rPr>
              <w:rStyle w:val="PlaceholderText"/>
            </w:rPr>
            <w:t>Click here to enter text.</w:t>
          </w:r>
        </w:sdtContent>
      </w:sdt>
    </w:p>
    <w:p w:rsidR="0043411F" w:rsidRDefault="0043411F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</w:p>
    <w:p w:rsidR="00B6561D" w:rsidRDefault="00B6561D" w:rsidP="00B6561D">
      <w:pPr>
        <w:tabs>
          <w:tab w:val="left" w:pos="1448"/>
          <w:tab w:val="left" w:pos="3801"/>
          <w:tab w:val="left" w:pos="4163"/>
          <w:tab w:val="left" w:pos="4887"/>
          <w:tab w:val="left" w:pos="6335"/>
        </w:tabs>
        <w:rPr>
          <w:rFonts w:cs="Arial"/>
          <w:sz w:val="20"/>
        </w:rPr>
      </w:pPr>
      <w:r w:rsidRPr="00FD3C5F">
        <w:rPr>
          <w:rFonts w:cs="Arial"/>
          <w:sz w:val="20"/>
        </w:rPr>
        <w:t>Signature</w:t>
      </w:r>
      <w:r>
        <w:rPr>
          <w:rFonts w:cs="Arial"/>
          <w:sz w:val="20"/>
        </w:rPr>
        <w:t xml:space="preserve"> of President / General Secretary of the </w:t>
      </w:r>
      <w:r w:rsidR="008F7E0D">
        <w:rPr>
          <w:rFonts w:cs="Arial"/>
          <w:sz w:val="20"/>
        </w:rPr>
        <w:t>national a</w:t>
      </w:r>
      <w:r w:rsidR="006D504A">
        <w:rPr>
          <w:rFonts w:cs="Arial"/>
          <w:sz w:val="20"/>
        </w:rPr>
        <w:t>ssociation</w:t>
      </w:r>
      <w:r w:rsidR="002C4DE7">
        <w:rPr>
          <w:rFonts w:cs="Arial"/>
          <w:sz w:val="20"/>
        </w:rPr>
        <w:t>:</w:t>
      </w:r>
      <w:r w:rsidR="0027261F">
        <w:rPr>
          <w:rFonts w:cs="Arial"/>
          <w:sz w:val="20"/>
        </w:rPr>
        <w:t xml:space="preserve"> </w:t>
      </w:r>
      <w:sdt>
        <w:sdtPr>
          <w:rPr>
            <w:rFonts w:cs="Arial"/>
            <w:sz w:val="20"/>
          </w:rPr>
          <w:id w:val="2074998312"/>
          <w:showingPlcHdr/>
          <w:picture/>
        </w:sdtPr>
        <w:sdtEndPr/>
        <w:sdtContent>
          <w:r w:rsidR="00B8266E">
            <w:rPr>
              <w:rFonts w:cs="Arial"/>
              <w:noProof/>
              <w:sz w:val="20"/>
              <w:lang w:val="en-GB" w:eastAsia="en-GB"/>
            </w:rPr>
            <w:drawing>
              <wp:inline distT="0" distB="0" distL="0" distR="0" wp14:anchorId="044CD9D6" wp14:editId="134D9679">
                <wp:extent cx="1903228" cy="489097"/>
                <wp:effectExtent l="0" t="0" r="1905" b="6350"/>
                <wp:docPr id="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3095" cy="4890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:rsidR="00B6561D" w:rsidRPr="00762F4B" w:rsidRDefault="00B6561D" w:rsidP="00B6561D">
      <w:pPr>
        <w:tabs>
          <w:tab w:val="left" w:pos="540"/>
        </w:tabs>
        <w:rPr>
          <w:sz w:val="20"/>
          <w:szCs w:val="20"/>
        </w:rPr>
      </w:pPr>
    </w:p>
    <w:p w:rsidR="00B6561D" w:rsidRPr="006943DB" w:rsidRDefault="00B6561D" w:rsidP="00B6561D">
      <w:pPr>
        <w:tabs>
          <w:tab w:val="left" w:pos="540"/>
        </w:tabs>
        <w:rPr>
          <w:sz w:val="20"/>
          <w:szCs w:val="20"/>
        </w:rPr>
      </w:pPr>
    </w:p>
    <w:p w:rsidR="00B6561D" w:rsidRDefault="00B6561D" w:rsidP="00B6561D">
      <w:pPr>
        <w:pStyle w:val="Heading1"/>
        <w:spacing w:before="0" w:after="0"/>
      </w:pPr>
      <w:r>
        <w:t>Deadline for applications and contact details</w:t>
      </w:r>
    </w:p>
    <w:p w:rsidR="00B6561D" w:rsidRPr="006943DB" w:rsidRDefault="00B6561D" w:rsidP="00B6561D">
      <w:pPr>
        <w:tabs>
          <w:tab w:val="left" w:pos="540"/>
        </w:tabs>
        <w:rPr>
          <w:sz w:val="20"/>
          <w:szCs w:val="20"/>
        </w:rPr>
      </w:pPr>
    </w:p>
    <w:p w:rsidR="00407510" w:rsidRPr="00762F4B" w:rsidRDefault="00407510" w:rsidP="00407510">
      <w:pPr>
        <w:pStyle w:val="BodyText"/>
        <w:tabs>
          <w:tab w:val="left" w:pos="6870"/>
        </w:tabs>
        <w:jc w:val="both"/>
        <w:rPr>
          <w:sz w:val="20"/>
        </w:rPr>
      </w:pPr>
      <w:r w:rsidRPr="00745317">
        <w:rPr>
          <w:sz w:val="20"/>
        </w:rPr>
        <w:t xml:space="preserve">The application form </w:t>
      </w:r>
      <w:r w:rsidR="00465F38">
        <w:rPr>
          <w:sz w:val="20"/>
        </w:rPr>
        <w:t xml:space="preserve">duly completed must reach UEFA </w:t>
      </w:r>
      <w:r w:rsidRPr="00745317">
        <w:rPr>
          <w:sz w:val="20"/>
        </w:rPr>
        <w:t>by email before the deadline for applications (</w:t>
      </w:r>
      <w:r w:rsidR="003A41DC">
        <w:rPr>
          <w:sz w:val="20"/>
        </w:rPr>
        <w:t>31 Ma</w:t>
      </w:r>
      <w:bookmarkStart w:id="0" w:name="_GoBack"/>
      <w:bookmarkEnd w:id="0"/>
      <w:r w:rsidR="003A41DC">
        <w:rPr>
          <w:sz w:val="20"/>
        </w:rPr>
        <w:t>y</w:t>
      </w:r>
      <w:r w:rsidR="00B62720">
        <w:rPr>
          <w:sz w:val="20"/>
        </w:rPr>
        <w:t xml:space="preserve"> 2019</w:t>
      </w:r>
      <w:r w:rsidRPr="00745317">
        <w:rPr>
          <w:sz w:val="20"/>
        </w:rPr>
        <w:t>).</w:t>
      </w:r>
    </w:p>
    <w:p w:rsidR="00407510" w:rsidRDefault="00407510" w:rsidP="00407510">
      <w:pPr>
        <w:pStyle w:val="BodyText"/>
        <w:tabs>
          <w:tab w:val="left" w:pos="6870"/>
        </w:tabs>
        <w:jc w:val="both"/>
        <w:rPr>
          <w:rFonts w:cs="Arial"/>
          <w:sz w:val="10"/>
          <w:szCs w:val="10"/>
        </w:rPr>
      </w:pPr>
    </w:p>
    <w:p w:rsidR="00407510" w:rsidRPr="00762F4B" w:rsidRDefault="00407510" w:rsidP="00407510">
      <w:pPr>
        <w:pStyle w:val="BodyText"/>
        <w:tabs>
          <w:tab w:val="left" w:pos="6870"/>
        </w:tabs>
        <w:jc w:val="both"/>
        <w:rPr>
          <w:rFonts w:cs="Arial"/>
          <w:sz w:val="20"/>
        </w:rPr>
      </w:pPr>
      <w:r w:rsidRPr="006943DB">
        <w:rPr>
          <w:rFonts w:cs="Arial"/>
          <w:sz w:val="20"/>
        </w:rPr>
        <w:t xml:space="preserve">Applications and any other correspondence relating to the UEFA </w:t>
      </w:r>
      <w:r>
        <w:rPr>
          <w:rFonts w:cs="Arial"/>
          <w:sz w:val="20"/>
        </w:rPr>
        <w:t>Football Law Programme</w:t>
      </w:r>
      <w:r w:rsidRPr="006943DB">
        <w:rPr>
          <w:rFonts w:cs="Arial"/>
          <w:sz w:val="20"/>
        </w:rPr>
        <w:t xml:space="preserve"> should be sent</w:t>
      </w:r>
      <w:r w:rsidR="00E769D5">
        <w:rPr>
          <w:rFonts w:cs="Arial"/>
          <w:sz w:val="20"/>
        </w:rPr>
        <w:t xml:space="preserve"> </w:t>
      </w:r>
      <w:r w:rsidRPr="006943DB">
        <w:rPr>
          <w:rFonts w:cs="Arial"/>
          <w:sz w:val="20"/>
        </w:rPr>
        <w:t>to the following</w:t>
      </w:r>
      <w:r>
        <w:rPr>
          <w:rFonts w:cs="Arial"/>
          <w:sz w:val="20"/>
        </w:rPr>
        <w:t>:</w:t>
      </w:r>
    </w:p>
    <w:p w:rsidR="00407510" w:rsidRPr="00B910C0" w:rsidRDefault="00407510" w:rsidP="00407510">
      <w:pPr>
        <w:rPr>
          <w:rFonts w:cs="Segoe UI"/>
          <w:color w:val="FF0000"/>
          <w:kern w:val="24"/>
          <w:sz w:val="20"/>
          <w:szCs w:val="20"/>
          <w:lang w:val="hr-HR"/>
        </w:rPr>
      </w:pPr>
    </w:p>
    <w:p w:rsidR="00407510" w:rsidRPr="00B910C0" w:rsidRDefault="00B62720" w:rsidP="00407510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>
        <w:rPr>
          <w:rFonts w:asciiTheme="minorHAnsi" w:hAnsiTheme="minorHAnsi" w:cstheme="minorHAnsi"/>
          <w:b/>
          <w:sz w:val="20"/>
          <w:szCs w:val="20"/>
          <w:lang w:val="hr-HR"/>
        </w:rPr>
        <w:t>UEFA Academy</w:t>
      </w:r>
    </w:p>
    <w:p w:rsidR="00407510" w:rsidRPr="00B910C0" w:rsidRDefault="00407510" w:rsidP="00407510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>Route de Genève 46</w:t>
      </w:r>
    </w:p>
    <w:p w:rsidR="00407510" w:rsidRPr="00B910C0" w:rsidRDefault="00407510" w:rsidP="00407510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>1260 Nyon, Switzerland</w:t>
      </w:r>
    </w:p>
    <w:p w:rsidR="00407510" w:rsidRPr="00B910C0" w:rsidRDefault="00407510" w:rsidP="00407510">
      <w:pPr>
        <w:rPr>
          <w:rFonts w:asciiTheme="minorHAnsi" w:hAnsiTheme="minorHAnsi" w:cstheme="minorHAnsi"/>
          <w:b/>
          <w:sz w:val="20"/>
          <w:szCs w:val="20"/>
          <w:lang w:val="hr-HR"/>
        </w:rPr>
      </w:pPr>
    </w:p>
    <w:p w:rsidR="00407510" w:rsidRPr="00B910C0" w:rsidRDefault="00407510" w:rsidP="00407510">
      <w:pPr>
        <w:rPr>
          <w:rFonts w:asciiTheme="minorHAnsi" w:hAnsiTheme="minorHAnsi" w:cstheme="minorHAnsi"/>
          <w:b/>
          <w:sz w:val="20"/>
          <w:szCs w:val="20"/>
          <w:lang w:val="hr-HR"/>
        </w:r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 xml:space="preserve">Phone (direct): +41 (0)22 707 </w:t>
      </w:r>
      <w:r w:rsidR="00B62720">
        <w:rPr>
          <w:rFonts w:asciiTheme="minorHAnsi" w:hAnsiTheme="minorHAnsi" w:cstheme="minorHAnsi"/>
          <w:b/>
          <w:sz w:val="20"/>
          <w:szCs w:val="20"/>
          <w:lang w:val="hr-HR"/>
        </w:rPr>
        <w:t>23 83</w:t>
      </w:r>
      <w:r>
        <w:rPr>
          <w:rFonts w:asciiTheme="minorHAnsi" w:hAnsiTheme="minorHAnsi" w:cstheme="minorHAnsi"/>
          <w:b/>
          <w:sz w:val="20"/>
          <w:szCs w:val="20"/>
          <w:lang w:val="hr-HR"/>
        </w:rPr>
        <w:t xml:space="preserve"> </w:t>
      </w:r>
    </w:p>
    <w:p w:rsidR="002C4DE7" w:rsidRPr="00B910C0" w:rsidRDefault="00407510" w:rsidP="00B6561D">
      <w:pPr>
        <w:rPr>
          <w:rFonts w:cs="Segoe UI"/>
          <w:b/>
          <w:sz w:val="20"/>
          <w:szCs w:val="20"/>
        </w:rPr>
        <w:sectPr w:rsidR="002C4DE7" w:rsidRPr="00B910C0" w:rsidSect="007B28BE">
          <w:headerReference w:type="default" r:id="rId13"/>
          <w:footerReference w:type="default" r:id="rId14"/>
          <w:pgSz w:w="11907" w:h="16840" w:code="9"/>
          <w:pgMar w:top="1418" w:right="851" w:bottom="1440" w:left="851" w:header="1134" w:footer="822" w:gutter="0"/>
          <w:cols w:space="720"/>
          <w:docGrid w:linePitch="299"/>
        </w:sectPr>
      </w:pPr>
      <w:r w:rsidRPr="00B910C0">
        <w:rPr>
          <w:rFonts w:asciiTheme="minorHAnsi" w:hAnsiTheme="minorHAnsi" w:cstheme="minorHAnsi"/>
          <w:b/>
          <w:sz w:val="20"/>
          <w:szCs w:val="20"/>
          <w:lang w:val="hr-HR"/>
        </w:rPr>
        <w:t xml:space="preserve">Email: </w:t>
      </w:r>
      <w:hyperlink r:id="rId15" w:history="1">
        <w:r w:rsidR="00B62720" w:rsidRPr="00A3406E">
          <w:rPr>
            <w:rStyle w:val="Hyperlink"/>
            <w:rFonts w:asciiTheme="minorHAnsi" w:hAnsiTheme="minorHAnsi" w:cstheme="minorHAnsi"/>
            <w:b/>
            <w:sz w:val="20"/>
            <w:szCs w:val="20"/>
            <w:lang w:val="hr-HR"/>
          </w:rPr>
          <w:t>academy@uefa.ch</w:t>
        </w:r>
      </w:hyperlink>
    </w:p>
    <w:p w:rsidR="00EC7F01" w:rsidRPr="00B910C0" w:rsidRDefault="00EC7F01" w:rsidP="00A1416F"/>
    <w:sectPr w:rsidR="00EC7F01" w:rsidRPr="00B910C0" w:rsidSect="007B28BE">
      <w:headerReference w:type="default" r:id="rId16"/>
      <w:footerReference w:type="default" r:id="rId17"/>
      <w:pgSz w:w="11907" w:h="16840" w:code="9"/>
      <w:pgMar w:top="1107" w:right="851" w:bottom="1440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4376" w:rsidRDefault="00ED4376" w:rsidP="00A1416F">
      <w:r>
        <w:separator/>
      </w:r>
    </w:p>
  </w:endnote>
  <w:endnote w:type="continuationSeparator" w:id="0">
    <w:p w:rsidR="00ED4376" w:rsidRDefault="00ED4376" w:rsidP="00A14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07735632-DDE8-4501-9F08-F906894CB605}"/>
    <w:embedBold r:id="rId2" w:fontKey="{FFDE93F8-691B-407B-923C-3116B9F4840E}"/>
    <w:embedItalic r:id="rId3" w:fontKey="{8FE11946-2499-481A-96E1-2EC682CB455D}"/>
    <w:embedBoldItalic r:id="rId4" w:fontKey="{5F5244DC-5F66-4280-96A1-41418DB83F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subsetted="1" w:fontKey="{F6FD189B-4C98-4C17-AF03-3C9F1D9BA696}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  <w:embedRegular r:id="rId6" w:fontKey="{0954735B-7113-4507-ADD1-451BE9F3EFC6}"/>
    <w:embedBold r:id="rId7" w:fontKey="{3089D193-EF97-40FF-99A6-D12E5F71B41B}"/>
    <w:embedItalic r:id="rId8" w:fontKey="{936157B6-DAF6-4992-AB21-A8E3554E9E3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DEE7E97F-658A-4769-81E2-AF0C80E947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6B1281" w:rsidRDefault="00ED4376" w:rsidP="00D02D1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2516FC56" wp14:editId="7DDB343F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1431691826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3FA">
          <w:rPr>
            <w:noProof/>
          </w:rPr>
          <w:t>3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F38" w:rsidRPr="006B1281" w:rsidRDefault="00465F38" w:rsidP="00D02D1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6432" behindDoc="1" locked="0" layoutInCell="1" allowOverlap="1" wp14:anchorId="0061D8A6" wp14:editId="44C107E2">
          <wp:simplePos x="533400" y="9772650"/>
          <wp:positionH relativeFrom="page">
            <wp:align>left</wp:align>
          </wp:positionH>
          <wp:positionV relativeFrom="page">
            <wp:align>bottom</wp:align>
          </wp:positionV>
          <wp:extent cx="7560000" cy="720000"/>
          <wp:effectExtent l="0" t="0" r="3175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ub\Desktop\Templates corporate - 2012-08-04\2nd page botto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r-CH"/>
      </w:rPr>
      <w:tab/>
    </w:r>
    <w:sdt>
      <w:sdtPr>
        <w:id w:val="2077397353"/>
        <w:docPartObj>
          <w:docPartGallery w:val="Page Numbers (Bottom of Page)"/>
          <w:docPartUnique/>
        </w:docPartObj>
      </w:sdtPr>
      <w:sdtEndPr/>
      <w:sdtContent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43FA">
          <w:rPr>
            <w:noProof/>
          </w:rPr>
          <w:t>4</w:t>
        </w:r>
        <w: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ED4376" w:rsidP="00D02D16">
    <w:pPr>
      <w:pStyle w:val="Footer"/>
      <w:rPr>
        <w:lang w:val="fr-CH"/>
      </w:rPr>
    </w:pPr>
    <w:r>
      <w:rPr>
        <w:lang w:val="fr-CH"/>
      </w:rPr>
      <w:tab/>
    </w:r>
    <w:r>
      <w:rPr>
        <w:lang w:val="fr-CH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4376" w:rsidRDefault="00ED4376" w:rsidP="00A1416F">
      <w:r>
        <w:separator/>
      </w:r>
    </w:p>
  </w:footnote>
  <w:footnote w:type="continuationSeparator" w:id="0">
    <w:p w:rsidR="00ED4376" w:rsidRDefault="00ED4376" w:rsidP="00A141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E33A6C" w:rsidRDefault="00BC1C3B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7456" behindDoc="1" locked="0" layoutInCell="1" allowOverlap="1" wp14:anchorId="4B1CC178" wp14:editId="2936F8BA">
          <wp:simplePos x="0" y="0"/>
          <wp:positionH relativeFrom="column">
            <wp:posOffset>-571500</wp:posOffset>
          </wp:positionH>
          <wp:positionV relativeFrom="paragraph">
            <wp:posOffset>-515620</wp:posOffset>
          </wp:positionV>
          <wp:extent cx="7637074" cy="10795635"/>
          <wp:effectExtent l="0" t="0" r="8890" b="0"/>
          <wp:wrapNone/>
          <wp:docPr id="8" name="Picture 8" descr="Macintosh HD:Users:sc6:Desktop:Word_2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c6:Desktop:Word_2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7361" cy="10796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Pr="002F4D4A" w:rsidRDefault="00ED4376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5680" behindDoc="1" locked="0" layoutInCell="1" allowOverlap="1" wp14:anchorId="094E7EF8" wp14:editId="236998C8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</w:t>
    </w:r>
    <w:r w:rsidR="00B034FE">
      <w:t>Football Law Programme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5F38" w:rsidRPr="002F4D4A" w:rsidRDefault="00465F38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1" locked="0" layoutInCell="1" allowOverlap="1" wp14:anchorId="03B256B0" wp14:editId="6BB4565B">
          <wp:simplePos x="533400" y="723900"/>
          <wp:positionH relativeFrom="page">
            <wp:align>left</wp:align>
          </wp:positionH>
          <wp:positionV relativeFrom="page">
            <wp:align>top</wp:align>
          </wp:positionV>
          <wp:extent cx="7560000" cy="720000"/>
          <wp:effectExtent l="0" t="0" r="3175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b\Desktop\Templates corporate - 2012-08-04\2nd page to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F4D4A">
      <w:tab/>
    </w:r>
    <w:r w:rsidRPr="004C4423">
      <w:t>UEFA</w:t>
    </w:r>
    <w:r>
      <w:t xml:space="preserve"> Football Law Programme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376" w:rsidRDefault="002B1B21" w:rsidP="00D02D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-540385</wp:posOffset>
          </wp:positionH>
          <wp:positionV relativeFrom="paragraph">
            <wp:posOffset>-457200</wp:posOffset>
          </wp:positionV>
          <wp:extent cx="7561580" cy="10695940"/>
          <wp:effectExtent l="0" t="0" r="1270" b="0"/>
          <wp:wrapTight wrapText="bothSides">
            <wp:wrapPolygon edited="0">
              <wp:start x="0" y="0"/>
              <wp:lineTo x="0" y="21544"/>
              <wp:lineTo x="21549" y="21544"/>
              <wp:lineTo x="21549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4_Picture for templates_com and or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069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6" w15:restartNumberingAfterBreak="0">
    <w:nsid w:val="059F56E1"/>
    <w:multiLevelType w:val="hybridMultilevel"/>
    <w:tmpl w:val="A04E4E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9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2D36D35"/>
    <w:multiLevelType w:val="multilevel"/>
    <w:tmpl w:val="969C830A"/>
    <w:styleLink w:val="Numbers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11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E0027B"/>
    <w:multiLevelType w:val="multilevel"/>
    <w:tmpl w:val="969C830A"/>
    <w:numStyleLink w:val="Numbers"/>
  </w:abstractNum>
  <w:abstractNum w:abstractNumId="13" w15:restartNumberingAfterBreak="0">
    <w:nsid w:val="42782558"/>
    <w:multiLevelType w:val="multilevel"/>
    <w:tmpl w:val="C9AE983E"/>
    <w:numStyleLink w:val="UEFANumbers"/>
  </w:abstractNum>
  <w:abstractNum w:abstractNumId="14" w15:restartNumberingAfterBreak="0">
    <w:nsid w:val="4367130F"/>
    <w:multiLevelType w:val="multilevel"/>
    <w:tmpl w:val="9926BADE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  <w:color w:val="00B3AF" w:themeColor="text2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00B3AF" w:themeColor="text2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00B3AF" w:themeColor="text2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00B3AF" w:themeColor="text2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00B3AF" w:themeColor="text2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00B3AF" w:themeColor="text2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00B3AF" w:themeColor="text2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00B3AF" w:themeColor="text2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00B3AF" w:themeColor="text2"/>
      </w:rPr>
    </w:lvl>
  </w:abstractNum>
  <w:abstractNum w:abstractNumId="15" w15:restartNumberingAfterBreak="0">
    <w:nsid w:val="481A4BF3"/>
    <w:multiLevelType w:val="multilevel"/>
    <w:tmpl w:val="C9AE983E"/>
    <w:numStyleLink w:val="UEFANumbers"/>
  </w:abstractNum>
  <w:abstractNum w:abstractNumId="16" w15:restartNumberingAfterBreak="0">
    <w:nsid w:val="51BE3E60"/>
    <w:multiLevelType w:val="multilevel"/>
    <w:tmpl w:val="C9AE983E"/>
    <w:styleLink w:val="UEFANumbers"/>
    <w:lvl w:ilvl="0">
      <w:start w:val="1"/>
      <w:numFmt w:val="decimal"/>
      <w:pStyle w:val="UEFANumbers1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hint="default"/>
        <w:b w:val="0"/>
        <w:i w:val="0"/>
        <w:sz w:val="22"/>
      </w:rPr>
    </w:lvl>
    <w:lvl w:ilvl="1">
      <w:start w:val="1"/>
      <w:numFmt w:val="decimal"/>
      <w:pStyle w:val="UEFANumbers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UEFANumbers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UEFANumbers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UEFANumbers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pStyle w:val="UEFANumbers6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pStyle w:val="UEFANumbers7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hint="default"/>
      </w:rPr>
    </w:lvl>
    <w:lvl w:ilvl="8">
      <w:start w:val="1"/>
      <w:numFmt w:val="decimal"/>
      <w:pStyle w:val="UEFANumbers9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hint="default"/>
      </w:rPr>
    </w:lvl>
  </w:abstractNum>
  <w:abstractNum w:abstractNumId="17" w15:restartNumberingAfterBreak="0">
    <w:nsid w:val="5914129B"/>
    <w:multiLevelType w:val="multilevel"/>
    <w:tmpl w:val="C9AE983E"/>
    <w:numStyleLink w:val="UEFANumbers"/>
  </w:abstractNum>
  <w:abstractNum w:abstractNumId="18" w15:restartNumberingAfterBreak="0">
    <w:nsid w:val="5A507B8F"/>
    <w:multiLevelType w:val="multilevel"/>
    <w:tmpl w:val="50C04FF8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abstractNum w:abstractNumId="19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hint="default"/>
        <w:color w:val="000000" w:themeColor="text1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hint="default"/>
      </w:rPr>
    </w:lvl>
  </w:abstractNum>
  <w:abstractNum w:abstractNumId="20" w15:restartNumberingAfterBreak="0">
    <w:nsid w:val="5EEA08C4"/>
    <w:multiLevelType w:val="multilevel"/>
    <w:tmpl w:val="C9AE983E"/>
    <w:numStyleLink w:val="UEFANumbers"/>
  </w:abstractNum>
  <w:abstractNum w:abstractNumId="21" w15:restartNumberingAfterBreak="0">
    <w:nsid w:val="63020ACE"/>
    <w:multiLevelType w:val="multilevel"/>
    <w:tmpl w:val="C9AE983E"/>
    <w:numStyleLink w:val="UEFANumbers"/>
  </w:abstractNum>
  <w:abstractNum w:abstractNumId="22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hint="default"/>
      </w:rPr>
    </w:lvl>
  </w:abstractNum>
  <w:num w:numId="1">
    <w:abstractNumId w:val="4"/>
  </w:num>
  <w:num w:numId="2">
    <w:abstractNumId w:val="14"/>
  </w:num>
  <w:num w:numId="3">
    <w:abstractNumId w:val="1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5"/>
  </w:num>
  <w:num w:numId="13">
    <w:abstractNumId w:val="22"/>
  </w:num>
  <w:num w:numId="14">
    <w:abstractNumId w:val="11"/>
  </w:num>
  <w:num w:numId="15">
    <w:abstractNumId w:val="8"/>
  </w:num>
  <w:num w:numId="16">
    <w:abstractNumId w:val="16"/>
  </w:num>
  <w:num w:numId="17">
    <w:abstractNumId w:val="15"/>
  </w:num>
  <w:num w:numId="18">
    <w:abstractNumId w:val="20"/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9"/>
  </w:num>
  <w:num w:numId="22">
    <w:abstractNumId w:val="13"/>
  </w:num>
  <w:num w:numId="23">
    <w:abstractNumId w:val="12"/>
  </w:num>
  <w:num w:numId="24">
    <w:abstractNumId w:val="17"/>
  </w:num>
  <w:num w:numId="25">
    <w:abstractNumId w:val="21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embedSystemFonts/>
  <w:saveSubset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CzV9SfeZ5eXlPF1pSuoQd/F7dvrJ0QomLniWBzpfaMftm5I6mCVyuteCansqdjr1RjIF5ZeQNyCfvD5TLEqQ0Q==" w:salt="yXC1jRcuB/M6pbfNM3eQIw=="/>
  <w:styleLockTheme/>
  <w:styleLockQFSet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B3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349F"/>
    <w:rsid w:val="0005357D"/>
    <w:rsid w:val="00054C8D"/>
    <w:rsid w:val="000607B3"/>
    <w:rsid w:val="000623FB"/>
    <w:rsid w:val="0006283B"/>
    <w:rsid w:val="00064FEB"/>
    <w:rsid w:val="00065EAF"/>
    <w:rsid w:val="00071E5C"/>
    <w:rsid w:val="00072730"/>
    <w:rsid w:val="00072D34"/>
    <w:rsid w:val="00074FBA"/>
    <w:rsid w:val="00077457"/>
    <w:rsid w:val="00080FAD"/>
    <w:rsid w:val="000826AE"/>
    <w:rsid w:val="000840B6"/>
    <w:rsid w:val="00084B6B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315A"/>
    <w:rsid w:val="000B4DA0"/>
    <w:rsid w:val="000B575B"/>
    <w:rsid w:val="000B5FF5"/>
    <w:rsid w:val="000B6915"/>
    <w:rsid w:val="000B6E63"/>
    <w:rsid w:val="000C0F36"/>
    <w:rsid w:val="000C43FA"/>
    <w:rsid w:val="000C6D4C"/>
    <w:rsid w:val="000C7B91"/>
    <w:rsid w:val="000D04D3"/>
    <w:rsid w:val="000D04D7"/>
    <w:rsid w:val="000D0CCF"/>
    <w:rsid w:val="000D173B"/>
    <w:rsid w:val="000D6D13"/>
    <w:rsid w:val="000D7AB8"/>
    <w:rsid w:val="000E1CA5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518C"/>
    <w:rsid w:val="00123A0D"/>
    <w:rsid w:val="00124D6B"/>
    <w:rsid w:val="0012507B"/>
    <w:rsid w:val="001269DD"/>
    <w:rsid w:val="00130ADC"/>
    <w:rsid w:val="00130F3F"/>
    <w:rsid w:val="001314B9"/>
    <w:rsid w:val="00134BEF"/>
    <w:rsid w:val="001350F9"/>
    <w:rsid w:val="001352E4"/>
    <w:rsid w:val="00137EC1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166C"/>
    <w:rsid w:val="001A21D0"/>
    <w:rsid w:val="001A33F1"/>
    <w:rsid w:val="001A5627"/>
    <w:rsid w:val="001B2FDB"/>
    <w:rsid w:val="001B619C"/>
    <w:rsid w:val="001C0A9C"/>
    <w:rsid w:val="001C0B2B"/>
    <w:rsid w:val="001C1545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2404"/>
    <w:rsid w:val="001D4568"/>
    <w:rsid w:val="001E02D4"/>
    <w:rsid w:val="001E1AD1"/>
    <w:rsid w:val="001E3889"/>
    <w:rsid w:val="001E7219"/>
    <w:rsid w:val="001E79C6"/>
    <w:rsid w:val="001F1774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DDA"/>
    <w:rsid w:val="00223C7C"/>
    <w:rsid w:val="00225641"/>
    <w:rsid w:val="002278E2"/>
    <w:rsid w:val="00231439"/>
    <w:rsid w:val="00232046"/>
    <w:rsid w:val="00232FBF"/>
    <w:rsid w:val="00233B79"/>
    <w:rsid w:val="00234180"/>
    <w:rsid w:val="0023767A"/>
    <w:rsid w:val="00237A46"/>
    <w:rsid w:val="002405D1"/>
    <w:rsid w:val="00240672"/>
    <w:rsid w:val="00240966"/>
    <w:rsid w:val="00241F44"/>
    <w:rsid w:val="00247F76"/>
    <w:rsid w:val="00253CD7"/>
    <w:rsid w:val="00253EA0"/>
    <w:rsid w:val="00262A9A"/>
    <w:rsid w:val="00262CDE"/>
    <w:rsid w:val="0026791E"/>
    <w:rsid w:val="0027261F"/>
    <w:rsid w:val="00273DC7"/>
    <w:rsid w:val="0027450A"/>
    <w:rsid w:val="00275A93"/>
    <w:rsid w:val="00275CFD"/>
    <w:rsid w:val="00277E3E"/>
    <w:rsid w:val="00283269"/>
    <w:rsid w:val="00283A0E"/>
    <w:rsid w:val="002847E4"/>
    <w:rsid w:val="002874E1"/>
    <w:rsid w:val="0029315D"/>
    <w:rsid w:val="00295F63"/>
    <w:rsid w:val="00296EC9"/>
    <w:rsid w:val="002A3AB9"/>
    <w:rsid w:val="002A7156"/>
    <w:rsid w:val="002B1B21"/>
    <w:rsid w:val="002B3B37"/>
    <w:rsid w:val="002B6348"/>
    <w:rsid w:val="002B7AE2"/>
    <w:rsid w:val="002C104C"/>
    <w:rsid w:val="002C4DE7"/>
    <w:rsid w:val="002C6944"/>
    <w:rsid w:val="002D20DD"/>
    <w:rsid w:val="002D3C24"/>
    <w:rsid w:val="002D4683"/>
    <w:rsid w:val="002D48BA"/>
    <w:rsid w:val="002E060B"/>
    <w:rsid w:val="002E318D"/>
    <w:rsid w:val="002E38AA"/>
    <w:rsid w:val="002E6F74"/>
    <w:rsid w:val="002E7F2C"/>
    <w:rsid w:val="002F3E5E"/>
    <w:rsid w:val="002F4D4A"/>
    <w:rsid w:val="002F666D"/>
    <w:rsid w:val="002F723D"/>
    <w:rsid w:val="002F7B32"/>
    <w:rsid w:val="00300457"/>
    <w:rsid w:val="003027B2"/>
    <w:rsid w:val="003033FC"/>
    <w:rsid w:val="00304F42"/>
    <w:rsid w:val="003060C1"/>
    <w:rsid w:val="00313091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360D"/>
    <w:rsid w:val="00333BBA"/>
    <w:rsid w:val="00334846"/>
    <w:rsid w:val="00337B26"/>
    <w:rsid w:val="003415D7"/>
    <w:rsid w:val="003425A6"/>
    <w:rsid w:val="00344AB1"/>
    <w:rsid w:val="00346022"/>
    <w:rsid w:val="003461B9"/>
    <w:rsid w:val="003546C8"/>
    <w:rsid w:val="003609D5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3C10"/>
    <w:rsid w:val="0038732A"/>
    <w:rsid w:val="003874A7"/>
    <w:rsid w:val="003911ED"/>
    <w:rsid w:val="00391504"/>
    <w:rsid w:val="00397F07"/>
    <w:rsid w:val="003A2485"/>
    <w:rsid w:val="003A2A9F"/>
    <w:rsid w:val="003A2B9B"/>
    <w:rsid w:val="003A41DC"/>
    <w:rsid w:val="003A4444"/>
    <w:rsid w:val="003A49A9"/>
    <w:rsid w:val="003B0D6A"/>
    <w:rsid w:val="003B251C"/>
    <w:rsid w:val="003B2622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4AAD"/>
    <w:rsid w:val="003D72AA"/>
    <w:rsid w:val="003D7851"/>
    <w:rsid w:val="003D7893"/>
    <w:rsid w:val="003E1A14"/>
    <w:rsid w:val="003E2150"/>
    <w:rsid w:val="003E261C"/>
    <w:rsid w:val="003E272C"/>
    <w:rsid w:val="003E4144"/>
    <w:rsid w:val="003E6456"/>
    <w:rsid w:val="003E65B8"/>
    <w:rsid w:val="003F1121"/>
    <w:rsid w:val="003F26D7"/>
    <w:rsid w:val="003F36BE"/>
    <w:rsid w:val="003F4CBE"/>
    <w:rsid w:val="00400EBF"/>
    <w:rsid w:val="00401899"/>
    <w:rsid w:val="00403CF5"/>
    <w:rsid w:val="00403E03"/>
    <w:rsid w:val="00403FB9"/>
    <w:rsid w:val="004046FC"/>
    <w:rsid w:val="00407130"/>
    <w:rsid w:val="0040736B"/>
    <w:rsid w:val="00407510"/>
    <w:rsid w:val="004079E8"/>
    <w:rsid w:val="00407D50"/>
    <w:rsid w:val="00410FB8"/>
    <w:rsid w:val="004117C3"/>
    <w:rsid w:val="00412F9F"/>
    <w:rsid w:val="00413CAB"/>
    <w:rsid w:val="00413D5A"/>
    <w:rsid w:val="0041520E"/>
    <w:rsid w:val="00421248"/>
    <w:rsid w:val="00422B78"/>
    <w:rsid w:val="00425AF7"/>
    <w:rsid w:val="00427E7F"/>
    <w:rsid w:val="00430030"/>
    <w:rsid w:val="00433238"/>
    <w:rsid w:val="004337AA"/>
    <w:rsid w:val="0043411F"/>
    <w:rsid w:val="00435995"/>
    <w:rsid w:val="004415D9"/>
    <w:rsid w:val="00445E0C"/>
    <w:rsid w:val="0044754D"/>
    <w:rsid w:val="00453435"/>
    <w:rsid w:val="004545EA"/>
    <w:rsid w:val="00455869"/>
    <w:rsid w:val="00456A05"/>
    <w:rsid w:val="0046076A"/>
    <w:rsid w:val="004646F1"/>
    <w:rsid w:val="00465F38"/>
    <w:rsid w:val="00466341"/>
    <w:rsid w:val="00467D3C"/>
    <w:rsid w:val="004708B9"/>
    <w:rsid w:val="00470A56"/>
    <w:rsid w:val="00471C34"/>
    <w:rsid w:val="0047252B"/>
    <w:rsid w:val="004727F5"/>
    <w:rsid w:val="0047406D"/>
    <w:rsid w:val="00475DA5"/>
    <w:rsid w:val="00480139"/>
    <w:rsid w:val="00481048"/>
    <w:rsid w:val="00481944"/>
    <w:rsid w:val="00483F6E"/>
    <w:rsid w:val="0048610F"/>
    <w:rsid w:val="00486905"/>
    <w:rsid w:val="00492612"/>
    <w:rsid w:val="00494E79"/>
    <w:rsid w:val="004967B7"/>
    <w:rsid w:val="004A2462"/>
    <w:rsid w:val="004A24BC"/>
    <w:rsid w:val="004A318F"/>
    <w:rsid w:val="004A64EF"/>
    <w:rsid w:val="004A6BAD"/>
    <w:rsid w:val="004B04DE"/>
    <w:rsid w:val="004B0A71"/>
    <w:rsid w:val="004B1992"/>
    <w:rsid w:val="004B57AA"/>
    <w:rsid w:val="004B6479"/>
    <w:rsid w:val="004B785A"/>
    <w:rsid w:val="004C2EB4"/>
    <w:rsid w:val="004C3954"/>
    <w:rsid w:val="004C432D"/>
    <w:rsid w:val="004C4423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431D"/>
    <w:rsid w:val="00501DF9"/>
    <w:rsid w:val="00502259"/>
    <w:rsid w:val="00505439"/>
    <w:rsid w:val="005103BA"/>
    <w:rsid w:val="005143CF"/>
    <w:rsid w:val="00515E7B"/>
    <w:rsid w:val="00520392"/>
    <w:rsid w:val="00521D92"/>
    <w:rsid w:val="0052479C"/>
    <w:rsid w:val="00525672"/>
    <w:rsid w:val="00525B24"/>
    <w:rsid w:val="00526BC2"/>
    <w:rsid w:val="00527D81"/>
    <w:rsid w:val="00530E7B"/>
    <w:rsid w:val="00531C68"/>
    <w:rsid w:val="00534006"/>
    <w:rsid w:val="005370B9"/>
    <w:rsid w:val="005404E3"/>
    <w:rsid w:val="00542AD7"/>
    <w:rsid w:val="00544011"/>
    <w:rsid w:val="005443F8"/>
    <w:rsid w:val="005472E5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5C0"/>
    <w:rsid w:val="00585FE8"/>
    <w:rsid w:val="00590473"/>
    <w:rsid w:val="00590A21"/>
    <w:rsid w:val="0059114E"/>
    <w:rsid w:val="00591EC4"/>
    <w:rsid w:val="005930BE"/>
    <w:rsid w:val="005A0599"/>
    <w:rsid w:val="005A15A9"/>
    <w:rsid w:val="005A6795"/>
    <w:rsid w:val="005A719A"/>
    <w:rsid w:val="005A7D6F"/>
    <w:rsid w:val="005B3D62"/>
    <w:rsid w:val="005B71C3"/>
    <w:rsid w:val="005C053E"/>
    <w:rsid w:val="005C1BCC"/>
    <w:rsid w:val="005C1BCD"/>
    <w:rsid w:val="005C246E"/>
    <w:rsid w:val="005C2B6F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5CE2"/>
    <w:rsid w:val="005E77EC"/>
    <w:rsid w:val="005F1D52"/>
    <w:rsid w:val="005F25E0"/>
    <w:rsid w:val="005F3AEF"/>
    <w:rsid w:val="005F5853"/>
    <w:rsid w:val="00600FBA"/>
    <w:rsid w:val="00604E0A"/>
    <w:rsid w:val="00604FEF"/>
    <w:rsid w:val="006064E6"/>
    <w:rsid w:val="006077F7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3E82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68FF"/>
    <w:rsid w:val="006B1281"/>
    <w:rsid w:val="006B148D"/>
    <w:rsid w:val="006B2EAB"/>
    <w:rsid w:val="006B3261"/>
    <w:rsid w:val="006B3B56"/>
    <w:rsid w:val="006B457A"/>
    <w:rsid w:val="006B6502"/>
    <w:rsid w:val="006C147C"/>
    <w:rsid w:val="006C2BFD"/>
    <w:rsid w:val="006C349B"/>
    <w:rsid w:val="006C5455"/>
    <w:rsid w:val="006C7B4D"/>
    <w:rsid w:val="006C7C22"/>
    <w:rsid w:val="006D4301"/>
    <w:rsid w:val="006D504A"/>
    <w:rsid w:val="006E05E6"/>
    <w:rsid w:val="006E115A"/>
    <w:rsid w:val="006E47FC"/>
    <w:rsid w:val="006E76E2"/>
    <w:rsid w:val="006F2806"/>
    <w:rsid w:val="006F610D"/>
    <w:rsid w:val="006F76CD"/>
    <w:rsid w:val="006F7E3B"/>
    <w:rsid w:val="00700269"/>
    <w:rsid w:val="00700ED9"/>
    <w:rsid w:val="00702738"/>
    <w:rsid w:val="00704469"/>
    <w:rsid w:val="00706D0B"/>
    <w:rsid w:val="00712BD3"/>
    <w:rsid w:val="00713E01"/>
    <w:rsid w:val="007151C4"/>
    <w:rsid w:val="007160C8"/>
    <w:rsid w:val="007228E8"/>
    <w:rsid w:val="007303E1"/>
    <w:rsid w:val="00732497"/>
    <w:rsid w:val="00737131"/>
    <w:rsid w:val="0073752E"/>
    <w:rsid w:val="0073789F"/>
    <w:rsid w:val="00737DC9"/>
    <w:rsid w:val="007412C5"/>
    <w:rsid w:val="0074149A"/>
    <w:rsid w:val="00741A4A"/>
    <w:rsid w:val="00745317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5980"/>
    <w:rsid w:val="00777C76"/>
    <w:rsid w:val="0078221C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B081E"/>
    <w:rsid w:val="007B1CBE"/>
    <w:rsid w:val="007B1DA3"/>
    <w:rsid w:val="007B1ED1"/>
    <w:rsid w:val="007B28BE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5168"/>
    <w:rsid w:val="007D57E1"/>
    <w:rsid w:val="007E0A2A"/>
    <w:rsid w:val="007E0FBC"/>
    <w:rsid w:val="007E0FE2"/>
    <w:rsid w:val="007E7C0A"/>
    <w:rsid w:val="007F0487"/>
    <w:rsid w:val="007F08A0"/>
    <w:rsid w:val="007F08CE"/>
    <w:rsid w:val="007F42A0"/>
    <w:rsid w:val="007F71E6"/>
    <w:rsid w:val="007F7752"/>
    <w:rsid w:val="008007CB"/>
    <w:rsid w:val="008033BC"/>
    <w:rsid w:val="00805788"/>
    <w:rsid w:val="00811A7F"/>
    <w:rsid w:val="0081493E"/>
    <w:rsid w:val="0081518F"/>
    <w:rsid w:val="00815EE4"/>
    <w:rsid w:val="00820732"/>
    <w:rsid w:val="00820CA2"/>
    <w:rsid w:val="00820FDB"/>
    <w:rsid w:val="00821E7C"/>
    <w:rsid w:val="00824919"/>
    <w:rsid w:val="00824FC3"/>
    <w:rsid w:val="008259B8"/>
    <w:rsid w:val="00830782"/>
    <w:rsid w:val="00832129"/>
    <w:rsid w:val="00832F73"/>
    <w:rsid w:val="008350D4"/>
    <w:rsid w:val="008360F7"/>
    <w:rsid w:val="0083627E"/>
    <w:rsid w:val="00841C1F"/>
    <w:rsid w:val="0084334D"/>
    <w:rsid w:val="00843E36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92A"/>
    <w:rsid w:val="008A654B"/>
    <w:rsid w:val="008A69CA"/>
    <w:rsid w:val="008B1412"/>
    <w:rsid w:val="008B1482"/>
    <w:rsid w:val="008B1EBA"/>
    <w:rsid w:val="008B3717"/>
    <w:rsid w:val="008B40F8"/>
    <w:rsid w:val="008B5824"/>
    <w:rsid w:val="008B6469"/>
    <w:rsid w:val="008C1179"/>
    <w:rsid w:val="008C637A"/>
    <w:rsid w:val="008D0A4E"/>
    <w:rsid w:val="008D70C9"/>
    <w:rsid w:val="008D71B5"/>
    <w:rsid w:val="008E48FD"/>
    <w:rsid w:val="008E4A31"/>
    <w:rsid w:val="008E4CE9"/>
    <w:rsid w:val="008E501F"/>
    <w:rsid w:val="008E5F61"/>
    <w:rsid w:val="008F006F"/>
    <w:rsid w:val="008F2BFC"/>
    <w:rsid w:val="008F3053"/>
    <w:rsid w:val="008F7995"/>
    <w:rsid w:val="008F7E0D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31CB"/>
    <w:rsid w:val="00944D61"/>
    <w:rsid w:val="009459CC"/>
    <w:rsid w:val="00945EEA"/>
    <w:rsid w:val="00950568"/>
    <w:rsid w:val="00951996"/>
    <w:rsid w:val="00955068"/>
    <w:rsid w:val="00956261"/>
    <w:rsid w:val="00956A55"/>
    <w:rsid w:val="009670A7"/>
    <w:rsid w:val="00967EB4"/>
    <w:rsid w:val="00970642"/>
    <w:rsid w:val="00970E6F"/>
    <w:rsid w:val="00971785"/>
    <w:rsid w:val="00974933"/>
    <w:rsid w:val="009778D2"/>
    <w:rsid w:val="00977EC6"/>
    <w:rsid w:val="00980ED2"/>
    <w:rsid w:val="00982B17"/>
    <w:rsid w:val="00983155"/>
    <w:rsid w:val="009877C8"/>
    <w:rsid w:val="00987DEA"/>
    <w:rsid w:val="00991731"/>
    <w:rsid w:val="0099468F"/>
    <w:rsid w:val="00997735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5D6F"/>
    <w:rsid w:val="009C7773"/>
    <w:rsid w:val="009D0A3F"/>
    <w:rsid w:val="009D0A64"/>
    <w:rsid w:val="009D268F"/>
    <w:rsid w:val="009D4D8F"/>
    <w:rsid w:val="009D6918"/>
    <w:rsid w:val="009D6F71"/>
    <w:rsid w:val="009E0BC8"/>
    <w:rsid w:val="009E2941"/>
    <w:rsid w:val="009E3770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872"/>
    <w:rsid w:val="00A31B5A"/>
    <w:rsid w:val="00A32810"/>
    <w:rsid w:val="00A345D1"/>
    <w:rsid w:val="00A376DB"/>
    <w:rsid w:val="00A42B24"/>
    <w:rsid w:val="00A4491C"/>
    <w:rsid w:val="00A45687"/>
    <w:rsid w:val="00A52ABB"/>
    <w:rsid w:val="00A53C76"/>
    <w:rsid w:val="00A53DC0"/>
    <w:rsid w:val="00A54D5F"/>
    <w:rsid w:val="00A55AD5"/>
    <w:rsid w:val="00A601F9"/>
    <w:rsid w:val="00A602A7"/>
    <w:rsid w:val="00A6044D"/>
    <w:rsid w:val="00A613EE"/>
    <w:rsid w:val="00A62615"/>
    <w:rsid w:val="00A7114D"/>
    <w:rsid w:val="00A7227C"/>
    <w:rsid w:val="00A7287B"/>
    <w:rsid w:val="00A73582"/>
    <w:rsid w:val="00A73663"/>
    <w:rsid w:val="00A7377E"/>
    <w:rsid w:val="00A743B8"/>
    <w:rsid w:val="00A74985"/>
    <w:rsid w:val="00A749BF"/>
    <w:rsid w:val="00A756F0"/>
    <w:rsid w:val="00A7717F"/>
    <w:rsid w:val="00A810D6"/>
    <w:rsid w:val="00A87B59"/>
    <w:rsid w:val="00A93354"/>
    <w:rsid w:val="00A934CC"/>
    <w:rsid w:val="00A9364E"/>
    <w:rsid w:val="00A94778"/>
    <w:rsid w:val="00A94BFD"/>
    <w:rsid w:val="00AA072B"/>
    <w:rsid w:val="00AA2EBA"/>
    <w:rsid w:val="00AA3847"/>
    <w:rsid w:val="00AA445A"/>
    <w:rsid w:val="00AA49B3"/>
    <w:rsid w:val="00AA7088"/>
    <w:rsid w:val="00AB0B31"/>
    <w:rsid w:val="00AB1064"/>
    <w:rsid w:val="00AB27E1"/>
    <w:rsid w:val="00AB460A"/>
    <w:rsid w:val="00AB5661"/>
    <w:rsid w:val="00AC18F4"/>
    <w:rsid w:val="00AC1976"/>
    <w:rsid w:val="00AD1DF4"/>
    <w:rsid w:val="00AD77EE"/>
    <w:rsid w:val="00AD7D5F"/>
    <w:rsid w:val="00AE4433"/>
    <w:rsid w:val="00AF02E1"/>
    <w:rsid w:val="00AF0C96"/>
    <w:rsid w:val="00AF25C8"/>
    <w:rsid w:val="00AF4478"/>
    <w:rsid w:val="00AF5AC4"/>
    <w:rsid w:val="00B00A20"/>
    <w:rsid w:val="00B00FC3"/>
    <w:rsid w:val="00B034FE"/>
    <w:rsid w:val="00B0550F"/>
    <w:rsid w:val="00B113A4"/>
    <w:rsid w:val="00B116F8"/>
    <w:rsid w:val="00B13A9A"/>
    <w:rsid w:val="00B13EA8"/>
    <w:rsid w:val="00B14E33"/>
    <w:rsid w:val="00B158E9"/>
    <w:rsid w:val="00B1615C"/>
    <w:rsid w:val="00B177FD"/>
    <w:rsid w:val="00B20E6F"/>
    <w:rsid w:val="00B22567"/>
    <w:rsid w:val="00B23B86"/>
    <w:rsid w:val="00B240B6"/>
    <w:rsid w:val="00B2472A"/>
    <w:rsid w:val="00B25EB5"/>
    <w:rsid w:val="00B27350"/>
    <w:rsid w:val="00B27E64"/>
    <w:rsid w:val="00B30376"/>
    <w:rsid w:val="00B305F9"/>
    <w:rsid w:val="00B30AFC"/>
    <w:rsid w:val="00B31F0E"/>
    <w:rsid w:val="00B32197"/>
    <w:rsid w:val="00B33B70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2720"/>
    <w:rsid w:val="00B65401"/>
    <w:rsid w:val="00B6561D"/>
    <w:rsid w:val="00B66101"/>
    <w:rsid w:val="00B6655A"/>
    <w:rsid w:val="00B7095D"/>
    <w:rsid w:val="00B71A9E"/>
    <w:rsid w:val="00B72A73"/>
    <w:rsid w:val="00B804B2"/>
    <w:rsid w:val="00B8266E"/>
    <w:rsid w:val="00B8374A"/>
    <w:rsid w:val="00B83B86"/>
    <w:rsid w:val="00B84D32"/>
    <w:rsid w:val="00B873F9"/>
    <w:rsid w:val="00B90A58"/>
    <w:rsid w:val="00B910C0"/>
    <w:rsid w:val="00B9500E"/>
    <w:rsid w:val="00B95D93"/>
    <w:rsid w:val="00B96926"/>
    <w:rsid w:val="00B96E4B"/>
    <w:rsid w:val="00BA2C79"/>
    <w:rsid w:val="00BA43EA"/>
    <w:rsid w:val="00BB0A70"/>
    <w:rsid w:val="00BB2F45"/>
    <w:rsid w:val="00BB5C42"/>
    <w:rsid w:val="00BB7C58"/>
    <w:rsid w:val="00BC08E9"/>
    <w:rsid w:val="00BC1C3B"/>
    <w:rsid w:val="00BC31B9"/>
    <w:rsid w:val="00BC49D2"/>
    <w:rsid w:val="00BC6A24"/>
    <w:rsid w:val="00BC772C"/>
    <w:rsid w:val="00BD466E"/>
    <w:rsid w:val="00BD530E"/>
    <w:rsid w:val="00BD6C88"/>
    <w:rsid w:val="00BE0CD0"/>
    <w:rsid w:val="00BE29C6"/>
    <w:rsid w:val="00BE5279"/>
    <w:rsid w:val="00BF1442"/>
    <w:rsid w:val="00BF2669"/>
    <w:rsid w:val="00BF2B91"/>
    <w:rsid w:val="00BF51E9"/>
    <w:rsid w:val="00BF7932"/>
    <w:rsid w:val="00C00743"/>
    <w:rsid w:val="00C040B2"/>
    <w:rsid w:val="00C11C05"/>
    <w:rsid w:val="00C17D8F"/>
    <w:rsid w:val="00C20620"/>
    <w:rsid w:val="00C25C3A"/>
    <w:rsid w:val="00C30227"/>
    <w:rsid w:val="00C30355"/>
    <w:rsid w:val="00C325C8"/>
    <w:rsid w:val="00C336E2"/>
    <w:rsid w:val="00C3394B"/>
    <w:rsid w:val="00C33E35"/>
    <w:rsid w:val="00C35608"/>
    <w:rsid w:val="00C40F6E"/>
    <w:rsid w:val="00C4329C"/>
    <w:rsid w:val="00C45314"/>
    <w:rsid w:val="00C45697"/>
    <w:rsid w:val="00C45E96"/>
    <w:rsid w:val="00C467E9"/>
    <w:rsid w:val="00C46E86"/>
    <w:rsid w:val="00C51566"/>
    <w:rsid w:val="00C52E31"/>
    <w:rsid w:val="00C561BB"/>
    <w:rsid w:val="00C56B21"/>
    <w:rsid w:val="00C633E8"/>
    <w:rsid w:val="00C674DD"/>
    <w:rsid w:val="00C73127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B0079"/>
    <w:rsid w:val="00CB0174"/>
    <w:rsid w:val="00CB13B2"/>
    <w:rsid w:val="00CB3C63"/>
    <w:rsid w:val="00CB63E6"/>
    <w:rsid w:val="00CB6457"/>
    <w:rsid w:val="00CC15C7"/>
    <w:rsid w:val="00CC3A29"/>
    <w:rsid w:val="00CC523B"/>
    <w:rsid w:val="00CC5694"/>
    <w:rsid w:val="00CC663D"/>
    <w:rsid w:val="00CD1187"/>
    <w:rsid w:val="00CD61A2"/>
    <w:rsid w:val="00CD7BD1"/>
    <w:rsid w:val="00CE069E"/>
    <w:rsid w:val="00CE310A"/>
    <w:rsid w:val="00CE5E91"/>
    <w:rsid w:val="00CE7B84"/>
    <w:rsid w:val="00CE7EB6"/>
    <w:rsid w:val="00CF191B"/>
    <w:rsid w:val="00CF4227"/>
    <w:rsid w:val="00CF4A6C"/>
    <w:rsid w:val="00CF5EEA"/>
    <w:rsid w:val="00CF6897"/>
    <w:rsid w:val="00CF6D99"/>
    <w:rsid w:val="00D01913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449EE"/>
    <w:rsid w:val="00D4563A"/>
    <w:rsid w:val="00D46E5D"/>
    <w:rsid w:val="00D47221"/>
    <w:rsid w:val="00D47CC6"/>
    <w:rsid w:val="00D50FBF"/>
    <w:rsid w:val="00D529BE"/>
    <w:rsid w:val="00D53825"/>
    <w:rsid w:val="00D54D3D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C10"/>
    <w:rsid w:val="00D87295"/>
    <w:rsid w:val="00D87B84"/>
    <w:rsid w:val="00D91444"/>
    <w:rsid w:val="00D91475"/>
    <w:rsid w:val="00D94DE4"/>
    <w:rsid w:val="00DA1DF9"/>
    <w:rsid w:val="00DA34AB"/>
    <w:rsid w:val="00DA3561"/>
    <w:rsid w:val="00DA358D"/>
    <w:rsid w:val="00DA4794"/>
    <w:rsid w:val="00DB04BB"/>
    <w:rsid w:val="00DB091B"/>
    <w:rsid w:val="00DB6385"/>
    <w:rsid w:val="00DB6F7D"/>
    <w:rsid w:val="00DB767A"/>
    <w:rsid w:val="00DB77D4"/>
    <w:rsid w:val="00DB7B6B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E6BF7"/>
    <w:rsid w:val="00DF0391"/>
    <w:rsid w:val="00DF1522"/>
    <w:rsid w:val="00DF1BD1"/>
    <w:rsid w:val="00DF2A11"/>
    <w:rsid w:val="00DF45BB"/>
    <w:rsid w:val="00DF584D"/>
    <w:rsid w:val="00DF5E77"/>
    <w:rsid w:val="00E01C19"/>
    <w:rsid w:val="00E04F43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4ED4"/>
    <w:rsid w:val="00E36FDD"/>
    <w:rsid w:val="00E403A0"/>
    <w:rsid w:val="00E404E5"/>
    <w:rsid w:val="00E4163B"/>
    <w:rsid w:val="00E42CC7"/>
    <w:rsid w:val="00E50D85"/>
    <w:rsid w:val="00E51108"/>
    <w:rsid w:val="00E52BC2"/>
    <w:rsid w:val="00E53B86"/>
    <w:rsid w:val="00E563D9"/>
    <w:rsid w:val="00E57E93"/>
    <w:rsid w:val="00E60101"/>
    <w:rsid w:val="00E60AD2"/>
    <w:rsid w:val="00E6147F"/>
    <w:rsid w:val="00E6216A"/>
    <w:rsid w:val="00E6490E"/>
    <w:rsid w:val="00E65FEC"/>
    <w:rsid w:val="00E66934"/>
    <w:rsid w:val="00E66E03"/>
    <w:rsid w:val="00E73B4B"/>
    <w:rsid w:val="00E74608"/>
    <w:rsid w:val="00E75076"/>
    <w:rsid w:val="00E75921"/>
    <w:rsid w:val="00E769D5"/>
    <w:rsid w:val="00E769E4"/>
    <w:rsid w:val="00E76E33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4376"/>
    <w:rsid w:val="00ED75F3"/>
    <w:rsid w:val="00EE4B73"/>
    <w:rsid w:val="00EE5028"/>
    <w:rsid w:val="00EE7D83"/>
    <w:rsid w:val="00EF1C4C"/>
    <w:rsid w:val="00EF76BC"/>
    <w:rsid w:val="00F045DC"/>
    <w:rsid w:val="00F06BA3"/>
    <w:rsid w:val="00F06DAB"/>
    <w:rsid w:val="00F07F23"/>
    <w:rsid w:val="00F1000D"/>
    <w:rsid w:val="00F10CCC"/>
    <w:rsid w:val="00F111EB"/>
    <w:rsid w:val="00F11A48"/>
    <w:rsid w:val="00F1563F"/>
    <w:rsid w:val="00F2177C"/>
    <w:rsid w:val="00F2479E"/>
    <w:rsid w:val="00F2492F"/>
    <w:rsid w:val="00F25141"/>
    <w:rsid w:val="00F252E0"/>
    <w:rsid w:val="00F27ABA"/>
    <w:rsid w:val="00F31F0B"/>
    <w:rsid w:val="00F32BC6"/>
    <w:rsid w:val="00F32C2E"/>
    <w:rsid w:val="00F34AC5"/>
    <w:rsid w:val="00F360F9"/>
    <w:rsid w:val="00F361B9"/>
    <w:rsid w:val="00F40527"/>
    <w:rsid w:val="00F40771"/>
    <w:rsid w:val="00F420CA"/>
    <w:rsid w:val="00F42351"/>
    <w:rsid w:val="00F425F5"/>
    <w:rsid w:val="00F44937"/>
    <w:rsid w:val="00F450E8"/>
    <w:rsid w:val="00F46238"/>
    <w:rsid w:val="00F462E5"/>
    <w:rsid w:val="00F46B0E"/>
    <w:rsid w:val="00F47B98"/>
    <w:rsid w:val="00F50935"/>
    <w:rsid w:val="00F50EF9"/>
    <w:rsid w:val="00F51259"/>
    <w:rsid w:val="00F53A86"/>
    <w:rsid w:val="00F53BF8"/>
    <w:rsid w:val="00F5464B"/>
    <w:rsid w:val="00F54E34"/>
    <w:rsid w:val="00F55676"/>
    <w:rsid w:val="00F648AB"/>
    <w:rsid w:val="00F66BEC"/>
    <w:rsid w:val="00F67DAB"/>
    <w:rsid w:val="00F711B7"/>
    <w:rsid w:val="00F71ACE"/>
    <w:rsid w:val="00F809E1"/>
    <w:rsid w:val="00F865C1"/>
    <w:rsid w:val="00F87525"/>
    <w:rsid w:val="00F90DD2"/>
    <w:rsid w:val="00F92BEA"/>
    <w:rsid w:val="00F92F64"/>
    <w:rsid w:val="00F93C89"/>
    <w:rsid w:val="00F961AA"/>
    <w:rsid w:val="00FA548E"/>
    <w:rsid w:val="00FA5800"/>
    <w:rsid w:val="00FA5E40"/>
    <w:rsid w:val="00FB397C"/>
    <w:rsid w:val="00FB4176"/>
    <w:rsid w:val="00FB41C8"/>
    <w:rsid w:val="00FB625D"/>
    <w:rsid w:val="00FC292A"/>
    <w:rsid w:val="00FC4864"/>
    <w:rsid w:val="00FC787F"/>
    <w:rsid w:val="00FD04DC"/>
    <w:rsid w:val="00FD1646"/>
    <w:rsid w:val="00FD1D9B"/>
    <w:rsid w:val="00FD28FE"/>
    <w:rsid w:val="00FD2A9A"/>
    <w:rsid w:val="00FD3F93"/>
    <w:rsid w:val="00FD4E47"/>
    <w:rsid w:val="00FD6CB1"/>
    <w:rsid w:val="00FD7002"/>
    <w:rsid w:val="00FD7125"/>
    <w:rsid w:val="00FE0E6D"/>
    <w:rsid w:val="00FE175A"/>
    <w:rsid w:val="00FE6E50"/>
    <w:rsid w:val="00FE7AB7"/>
    <w:rsid w:val="00FE7BA0"/>
    <w:rsid w:val="00FF1538"/>
    <w:rsid w:val="00FF1591"/>
    <w:rsid w:val="00FF2BF5"/>
    <w:rsid w:val="00FF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4F98F203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3" w:unhideWhenUsed="1" w:qFormat="1"/>
    <w:lsdException w:name="heading 5" w:semiHidden="1" w:uiPriority="4" w:unhideWhenUsed="1"/>
    <w:lsdException w:name="heading 6" w:semiHidden="1" w:uiPriority="5" w:unhideWhenUsed="1"/>
    <w:lsdException w:name="heading 7" w:semiHidden="1" w:uiPriority="6" w:unhideWhenUsed="1"/>
    <w:lsdException w:name="heading 8" w:semiHidden="1" w:uiPriority="7" w:unhideWhenUsed="1"/>
    <w:lsdException w:name="heading 9" w:semiHidden="1" w:uiPriority="8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/>
    <w:lsdException w:name="List" w:semiHidden="1" w:unhideWhenUsed="1"/>
    <w:lsdException w:name="List Bullet" w:semiHidden="1" w:uiPriority="13" w:unhideWhenUsed="1" w:qFormat="1"/>
    <w:lsdException w:name="List Number" w:uiPriority="20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unhideWhenUsed="1" w:qFormat="1"/>
    <w:lsdException w:name="List Number 5" w:unhideWhenUsed="1" w:qFormat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2"/>
    <w:qFormat/>
    <w:rsid w:val="00DE6BF7"/>
  </w:style>
  <w:style w:type="paragraph" w:styleId="Heading1">
    <w:name w:val="heading 1"/>
    <w:aliases w:val="UEFA Title"/>
    <w:basedOn w:val="Normal"/>
    <w:next w:val="Normal"/>
    <w:link w:val="Heading1Char"/>
    <w:qFormat/>
    <w:rsid w:val="003F1121"/>
    <w:pPr>
      <w:keepNext/>
      <w:spacing w:before="240" w:after="240"/>
      <w:contextualSpacing/>
      <w:outlineLvl w:val="0"/>
    </w:pPr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paragraph" w:styleId="Heading2">
    <w:name w:val="heading 2"/>
    <w:aliases w:val="UEFA Subtitle"/>
    <w:basedOn w:val="Normal"/>
    <w:next w:val="Normal"/>
    <w:link w:val="Heading2Char"/>
    <w:uiPriority w:val="1"/>
    <w:qFormat/>
    <w:rsid w:val="003F1121"/>
    <w:pPr>
      <w:keepNext/>
      <w:spacing w:before="240" w:after="240"/>
      <w:contextualSpacing/>
      <w:outlineLvl w:val="1"/>
    </w:pPr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2"/>
    <w:rsid w:val="003F1121"/>
    <w:pPr>
      <w:keepNext/>
      <w:spacing w:before="240" w:after="240"/>
      <w:contextualSpacing/>
      <w:outlineLvl w:val="2"/>
    </w:pPr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paragraph" w:styleId="Heading4">
    <w:name w:val="heading 4"/>
    <w:basedOn w:val="Normal"/>
    <w:next w:val="Normal"/>
    <w:link w:val="Heading4Char"/>
    <w:uiPriority w:val="3"/>
    <w:rsid w:val="003F1121"/>
    <w:pPr>
      <w:keepNext/>
      <w:spacing w:before="240" w:after="240"/>
      <w:contextualSpacing/>
      <w:outlineLvl w:val="3"/>
    </w:pPr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paragraph" w:styleId="Heading5">
    <w:name w:val="heading 5"/>
    <w:basedOn w:val="Normal"/>
    <w:next w:val="Normal"/>
    <w:link w:val="Heading5Char"/>
    <w:uiPriority w:val="4"/>
    <w:semiHidden/>
    <w:rsid w:val="00DE6BF7"/>
    <w:pPr>
      <w:keepNext/>
      <w:spacing w:before="240" w:after="240"/>
      <w:outlineLvl w:val="4"/>
    </w:pPr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paragraph" w:styleId="Heading6">
    <w:name w:val="heading 6"/>
    <w:basedOn w:val="Normal"/>
    <w:next w:val="Normal"/>
    <w:link w:val="Heading6Char"/>
    <w:uiPriority w:val="5"/>
    <w:semiHidden/>
    <w:rsid w:val="00DE6BF7"/>
    <w:pPr>
      <w:spacing w:before="120" w:after="120"/>
      <w:outlineLvl w:val="5"/>
    </w:pPr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paragraph" w:styleId="Heading7">
    <w:name w:val="heading 7"/>
    <w:basedOn w:val="Normal"/>
    <w:next w:val="Normal"/>
    <w:link w:val="Heading7Char"/>
    <w:uiPriority w:val="6"/>
    <w:semiHidden/>
    <w:rsid w:val="000951D9"/>
    <w:pPr>
      <w:outlineLvl w:val="6"/>
    </w:pPr>
    <w:rPr>
      <w:rFonts w:ascii="UEFA Colosseum" w:eastAsiaTheme="majorEastAsia" w:hAnsi="UEFA Colosseum" w:cstheme="majorBidi"/>
      <w:i/>
      <w:iCs/>
      <w:color w:val="000000" w:themeColor="text1"/>
      <w:lang w:bidi="en-US"/>
    </w:rPr>
  </w:style>
  <w:style w:type="paragraph" w:styleId="Heading8">
    <w:name w:val="heading 8"/>
    <w:basedOn w:val="Normal"/>
    <w:next w:val="Normal"/>
    <w:link w:val="Heading8Char"/>
    <w:uiPriority w:val="7"/>
    <w:semiHidden/>
    <w:rsid w:val="000951D9"/>
    <w:pPr>
      <w:outlineLvl w:val="7"/>
    </w:pPr>
    <w:rPr>
      <w:rFonts w:ascii="UEFA Colosseum" w:eastAsiaTheme="majorEastAsia" w:hAnsi="UEFA Colosseum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8"/>
    <w:semiHidden/>
    <w:rsid w:val="000951D9"/>
    <w:pPr>
      <w:outlineLvl w:val="8"/>
    </w:pPr>
    <w:rPr>
      <w:rFonts w:ascii="UEFA Colosseum" w:eastAsiaTheme="majorEastAsia" w:hAnsi="UEFA Colosseum" w:cstheme="majorBidi"/>
      <w:i/>
      <w:iCs/>
      <w:color w:val="000000" w:themeColor="text1"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3"/>
    <w:semiHidden/>
    <w:qFormat/>
    <w:rsid w:val="00EC0962"/>
    <w:pPr>
      <w:ind w:left="2160"/>
      <w:contextualSpacing/>
      <w:jc w:val="right"/>
    </w:pPr>
    <w:rPr>
      <w:rFonts w:ascii="UEFA Colosseum" w:eastAsia="Times New Roman" w:hAnsi="UEFA Colosseum" w:cs="Times New Roman"/>
      <w:color w:val="FFFFFF"/>
      <w:sz w:val="52"/>
    </w:rPr>
  </w:style>
  <w:style w:type="character" w:customStyle="1" w:styleId="SubtitleChar">
    <w:name w:val="Subtitle Char"/>
    <w:basedOn w:val="DefaultParagraphFont"/>
    <w:link w:val="Subtitle"/>
    <w:uiPriority w:val="23"/>
    <w:semiHidden/>
    <w:rsid w:val="00713E01"/>
    <w:rPr>
      <w:rFonts w:ascii="UEFA Colosseum" w:eastAsia="Times New Roman" w:hAnsi="UEFA Colosseum" w:cs="Times New Roman"/>
      <w:color w:val="FFFFFF"/>
      <w:sz w:val="52"/>
      <w:szCs w:val="22"/>
      <w:lang w:val="en-GB" w:eastAsia="en-GB"/>
    </w:rPr>
  </w:style>
  <w:style w:type="paragraph" w:styleId="Header">
    <w:name w:val="header"/>
    <w:basedOn w:val="Normal"/>
    <w:link w:val="HeaderChar"/>
    <w:uiPriority w:val="99"/>
    <w:semiHidden/>
    <w:rsid w:val="00D02D16"/>
    <w:pPr>
      <w:tabs>
        <w:tab w:val="right" w:pos="10206"/>
      </w:tabs>
      <w:spacing w:after="120"/>
    </w:pPr>
    <w:rPr>
      <w:rFonts w:ascii="UEFA Colosseum" w:hAnsi="UEFA Colosseum"/>
      <w:color w:val="00B3AF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83C10"/>
    <w:rPr>
      <w:rFonts w:ascii="UEFA Colosseum" w:hAnsi="UEFA Colosseum"/>
      <w:color w:val="00B3AF" w:themeColor="text2"/>
      <w:sz w:val="24"/>
    </w:rPr>
  </w:style>
  <w:style w:type="paragraph" w:styleId="Footer">
    <w:name w:val="footer"/>
    <w:basedOn w:val="Normal"/>
    <w:link w:val="FooterChar"/>
    <w:uiPriority w:val="99"/>
    <w:semiHidden/>
    <w:rsid w:val="00D02D16"/>
    <w:pPr>
      <w:tabs>
        <w:tab w:val="right" w:pos="9072"/>
        <w:tab w:val="right" w:pos="102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3C10"/>
  </w:style>
  <w:style w:type="character" w:customStyle="1" w:styleId="Heading1Char">
    <w:name w:val="Heading 1 Char"/>
    <w:aliases w:val="UEFA Title Char"/>
    <w:basedOn w:val="DefaultParagraphFont"/>
    <w:link w:val="Heading1"/>
    <w:rsid w:val="003F1121"/>
    <w:rPr>
      <w:rFonts w:ascii="UEFA Colosseum" w:eastAsia="Times New Roman" w:hAnsi="UEFA Colosseum" w:cs="Times New Roman"/>
      <w:bCs/>
      <w:color w:val="00B3AF" w:themeColor="text2"/>
      <w:sz w:val="28"/>
      <w:szCs w:val="28"/>
      <w:lang w:bidi="en-US"/>
    </w:rPr>
  </w:style>
  <w:style w:type="character" w:customStyle="1" w:styleId="Heading2Char">
    <w:name w:val="Heading 2 Char"/>
    <w:aliases w:val="UEFA Subtitle Char"/>
    <w:basedOn w:val="DefaultParagraphFont"/>
    <w:link w:val="Heading2"/>
    <w:uiPriority w:val="1"/>
    <w:rsid w:val="003F1121"/>
    <w:rPr>
      <w:rFonts w:ascii="UEFA Colosseum" w:eastAsiaTheme="majorEastAsia" w:hAnsi="UEFA Colosseum" w:cstheme="majorBidi"/>
      <w:bCs/>
      <w:color w:val="00B3AF" w:themeColor="text2"/>
      <w:sz w:val="24"/>
      <w:szCs w:val="26"/>
      <w:lang w:bidi="en-US"/>
    </w:rPr>
  </w:style>
  <w:style w:type="paragraph" w:customStyle="1" w:styleId="UEFAIntroduction">
    <w:name w:val="UEFA Introduction"/>
    <w:basedOn w:val="Normal"/>
    <w:uiPriority w:val="10"/>
    <w:qFormat/>
    <w:rsid w:val="003461B9"/>
    <w:rPr>
      <w:b/>
    </w:rPr>
  </w:style>
  <w:style w:type="paragraph" w:styleId="Title">
    <w:name w:val="Title"/>
    <w:basedOn w:val="Normal"/>
    <w:next w:val="Subtitle"/>
    <w:link w:val="TitleChar"/>
    <w:uiPriority w:val="22"/>
    <w:semiHidden/>
    <w:qFormat/>
    <w:rsid w:val="00EC0962"/>
    <w:pPr>
      <w:spacing w:after="120"/>
      <w:ind w:left="2160"/>
      <w:jc w:val="right"/>
    </w:pPr>
    <w:rPr>
      <w:rFonts w:ascii="UEFA Colosseum" w:eastAsia="Times New Roman" w:hAnsi="UEFA Colosseum" w:cs="Times New Roman"/>
      <w:caps/>
      <w:color w:val="FFFFFF"/>
      <w:sz w:val="24"/>
    </w:rPr>
  </w:style>
  <w:style w:type="character" w:customStyle="1" w:styleId="TitleChar">
    <w:name w:val="Title Char"/>
    <w:basedOn w:val="DefaultParagraphFont"/>
    <w:link w:val="Title"/>
    <w:uiPriority w:val="22"/>
    <w:semiHidden/>
    <w:rsid w:val="00713E01"/>
    <w:rPr>
      <w:rFonts w:ascii="UEFA Colosseum" w:eastAsia="Times New Roman" w:hAnsi="UEFA Colosseum" w:cs="Times New Roman"/>
      <w:caps/>
      <w:color w:val="FFFFFF"/>
      <w:sz w:val="24"/>
      <w:szCs w:val="22"/>
      <w:lang w:val="en-GB" w:eastAsia="en-GB"/>
    </w:rPr>
  </w:style>
  <w:style w:type="paragraph" w:styleId="BodyText">
    <w:name w:val="Body Text"/>
    <w:aliases w:val="(Ctrl Shift B)"/>
    <w:basedOn w:val="Normal"/>
    <w:link w:val="BodyTextChar"/>
    <w:qFormat/>
    <w:rsid w:val="00A1416F"/>
    <w:pPr>
      <w:spacing w:after="60"/>
    </w:pPr>
  </w:style>
  <w:style w:type="character" w:customStyle="1" w:styleId="BodyTextChar">
    <w:name w:val="Body Text Char"/>
    <w:aliases w:val="(Ctrl Shift B) Char"/>
    <w:basedOn w:val="DefaultParagraphFont"/>
    <w:link w:val="BodyText"/>
    <w:uiPriority w:val="11"/>
    <w:rsid w:val="00A1416F"/>
    <w:rPr>
      <w:rFonts w:ascii="Segoe UI" w:eastAsiaTheme="minorEastAsia" w:hAnsi="Segoe UI"/>
      <w:sz w:val="22"/>
      <w:szCs w:val="22"/>
      <w:lang w:val="en-GB" w:eastAsia="en-GB"/>
    </w:rPr>
  </w:style>
  <w:style w:type="paragraph" w:styleId="ListBullet">
    <w:name w:val="List Bullet"/>
    <w:aliases w:val="UEFA Bullets"/>
    <w:basedOn w:val="Normal"/>
    <w:uiPriority w:val="13"/>
    <w:qFormat/>
    <w:rsid w:val="00F93C89"/>
    <w:pPr>
      <w:numPr>
        <w:numId w:val="2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2"/>
    <w:rsid w:val="003F1121"/>
    <w:rPr>
      <w:rFonts w:ascii="UEFA Colosseum" w:eastAsiaTheme="majorEastAsia" w:hAnsi="UEFA Colosseum" w:cstheme="majorBidi"/>
      <w:bCs/>
      <w:color w:val="000000" w:themeColor="text1"/>
      <w:sz w:val="24"/>
      <w:lang w:bidi="en-US"/>
    </w:rPr>
  </w:style>
  <w:style w:type="table" w:styleId="TableGrid">
    <w:name w:val="Table Grid"/>
    <w:basedOn w:val="TableNormal"/>
    <w:uiPriority w:val="59"/>
    <w:rsid w:val="005340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Number">
    <w:name w:val="List Number"/>
    <w:basedOn w:val="Normal"/>
    <w:uiPriority w:val="99"/>
    <w:semiHidden/>
    <w:qFormat/>
    <w:rsid w:val="00E3280E"/>
    <w:pPr>
      <w:numPr>
        <w:numId w:val="3"/>
      </w:numPr>
    </w:pPr>
  </w:style>
  <w:style w:type="character" w:customStyle="1" w:styleId="Heading4Char">
    <w:name w:val="Heading 4 Char"/>
    <w:basedOn w:val="DefaultParagraphFont"/>
    <w:link w:val="Heading4"/>
    <w:uiPriority w:val="3"/>
    <w:rsid w:val="003F1121"/>
    <w:rPr>
      <w:rFonts w:ascii="UEFA Colosseum" w:eastAsiaTheme="majorEastAsia" w:hAnsi="UEFA Colosseum" w:cstheme="majorBidi"/>
      <w:bCs/>
      <w:iCs/>
      <w:color w:val="000000" w:themeColor="text1"/>
      <w:lang w:bidi="en-US"/>
    </w:rPr>
  </w:style>
  <w:style w:type="character" w:customStyle="1" w:styleId="Heading5Char">
    <w:name w:val="Heading 5 Char"/>
    <w:basedOn w:val="DefaultParagraphFont"/>
    <w:link w:val="Heading5"/>
    <w:uiPriority w:val="4"/>
    <w:semiHidden/>
    <w:rsid w:val="00DE6BF7"/>
    <w:rPr>
      <w:rFonts w:ascii="UEFA Colosseum" w:eastAsiaTheme="majorEastAsia" w:hAnsi="UEFA Colosseum" w:cstheme="majorBidi"/>
      <w:bCs/>
      <w:color w:val="000000" w:themeColor="text1"/>
      <w:lang w:bidi="en-US"/>
    </w:rPr>
  </w:style>
  <w:style w:type="character" w:customStyle="1" w:styleId="Heading6Char">
    <w:name w:val="Heading 6 Char"/>
    <w:basedOn w:val="DefaultParagraphFont"/>
    <w:link w:val="Heading6"/>
    <w:uiPriority w:val="5"/>
    <w:semiHidden/>
    <w:rsid w:val="00DE6BF7"/>
    <w:rPr>
      <w:rFonts w:ascii="UEFA Colosseum" w:eastAsiaTheme="majorEastAsia" w:hAnsi="UEFA Colosseum" w:cstheme="majorBidi"/>
      <w:bCs/>
      <w:i/>
      <w:iCs/>
      <w:color w:val="000000" w:themeColor="text1"/>
      <w:lang w:bidi="en-US"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z w:val="22"/>
      <w:szCs w:val="22"/>
      <w:lang w:val="en-GB" w:eastAsia="en-GB" w:bidi="en-US"/>
    </w:rPr>
  </w:style>
  <w:style w:type="character" w:customStyle="1" w:styleId="Heading8Char">
    <w:name w:val="Heading 8 Char"/>
    <w:basedOn w:val="DefaultParagraphFont"/>
    <w:link w:val="Heading8"/>
    <w:uiPriority w:val="7"/>
    <w:semiHidden/>
    <w:rsid w:val="00DB767A"/>
    <w:rPr>
      <w:rFonts w:ascii="UEFA Colosseum" w:eastAsiaTheme="majorEastAsia" w:hAnsi="UEFA Colosseum" w:cstheme="majorBidi"/>
      <w:lang w:val="en-GB" w:eastAsia="en-GB" w:bidi="en-US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DB767A"/>
    <w:rPr>
      <w:rFonts w:ascii="UEFA Colosseum" w:eastAsiaTheme="majorEastAsia" w:hAnsi="UEFA Colosseum" w:cstheme="majorBidi"/>
      <w:i/>
      <w:iCs/>
      <w:color w:val="000000" w:themeColor="text1"/>
      <w:spacing w:val="5"/>
      <w:lang w:val="en-GB" w:eastAsia="en-GB" w:bidi="en-US"/>
    </w:rPr>
  </w:style>
  <w:style w:type="character" w:styleId="Emphasis">
    <w:name w:val="Emphasis"/>
    <w:basedOn w:val="DefaultParagraphFont"/>
    <w:uiPriority w:val="99"/>
    <w:semiHidden/>
    <w:qFormat/>
    <w:rsid w:val="00753218"/>
    <w:rPr>
      <w:i/>
      <w:iCs/>
    </w:rPr>
  </w:style>
  <w:style w:type="paragraph" w:styleId="TOCHeading">
    <w:name w:val="TOC Heading"/>
    <w:basedOn w:val="Normal"/>
    <w:next w:val="Normal"/>
    <w:uiPriority w:val="39"/>
    <w:semiHidden/>
    <w:qFormat/>
    <w:rsid w:val="00C561BB"/>
    <w:pPr>
      <w:spacing w:before="240" w:after="240"/>
    </w:pPr>
    <w:rPr>
      <w:rFonts w:ascii="UEFA Colosseum" w:hAnsi="UEFA Colosseum"/>
      <w:color w:val="00B3AF" w:themeColor="text2"/>
      <w:sz w:val="28"/>
    </w:rPr>
  </w:style>
  <w:style w:type="paragraph" w:styleId="TOAHeading">
    <w:name w:val="toa heading"/>
    <w:basedOn w:val="TOCHeading"/>
    <w:next w:val="Normal"/>
    <w:uiPriority w:val="99"/>
    <w:semiHidden/>
    <w:rsid w:val="004D5C8D"/>
  </w:style>
  <w:style w:type="paragraph" w:styleId="ListNumber2">
    <w:name w:val="List Number 2"/>
    <w:basedOn w:val="ListNumber"/>
    <w:uiPriority w:val="99"/>
    <w:semiHidden/>
    <w:qFormat/>
    <w:rsid w:val="000256EC"/>
    <w:pPr>
      <w:numPr>
        <w:ilvl w:val="1"/>
      </w:numPr>
      <w:ind w:left="993"/>
    </w:pPr>
  </w:style>
  <w:style w:type="paragraph" w:styleId="ListNumber3">
    <w:name w:val="List Number 3"/>
    <w:basedOn w:val="ListNumber"/>
    <w:uiPriority w:val="99"/>
    <w:semiHidden/>
    <w:qFormat/>
    <w:rsid w:val="000256EC"/>
    <w:pPr>
      <w:numPr>
        <w:ilvl w:val="2"/>
      </w:numPr>
      <w:ind w:left="1418" w:hanging="851"/>
    </w:pPr>
  </w:style>
  <w:style w:type="paragraph" w:styleId="ListNumber4">
    <w:name w:val="List Number 4"/>
    <w:basedOn w:val="ListNumber"/>
    <w:uiPriority w:val="99"/>
    <w:semiHidden/>
    <w:qFormat/>
    <w:rsid w:val="000256EC"/>
    <w:pPr>
      <w:numPr>
        <w:ilvl w:val="3"/>
      </w:numPr>
      <w:ind w:left="1843" w:hanging="992"/>
    </w:pPr>
  </w:style>
  <w:style w:type="paragraph" w:styleId="ListNumber5">
    <w:name w:val="List Number 5"/>
    <w:basedOn w:val="ListNumber"/>
    <w:uiPriority w:val="99"/>
    <w:semiHidden/>
    <w:qFormat/>
    <w:rsid w:val="000256EC"/>
    <w:pPr>
      <w:numPr>
        <w:ilvl w:val="4"/>
      </w:numPr>
      <w:ind w:left="2268"/>
    </w:pPr>
  </w:style>
  <w:style w:type="paragraph" w:styleId="TOC1">
    <w:name w:val="toc 1"/>
    <w:basedOn w:val="Normal"/>
    <w:next w:val="Normal"/>
    <w:autoRedefine/>
    <w:uiPriority w:val="3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TOC2">
    <w:name w:val="toc 2"/>
    <w:basedOn w:val="Normal"/>
    <w:next w:val="Normal"/>
    <w:autoRedefine/>
    <w:uiPriority w:val="39"/>
    <w:semiHidden/>
    <w:rsid w:val="00AB27E1"/>
    <w:pPr>
      <w:spacing w:after="60"/>
      <w:ind w:left="221"/>
    </w:pPr>
  </w:style>
  <w:style w:type="paragraph" w:styleId="TOC3">
    <w:name w:val="toc 3"/>
    <w:basedOn w:val="Normal"/>
    <w:next w:val="Normal"/>
    <w:autoRedefine/>
    <w:uiPriority w:val="39"/>
    <w:semiHidden/>
    <w:rsid w:val="00AB27E1"/>
    <w:pPr>
      <w:spacing w:after="100"/>
      <w:ind w:left="440"/>
    </w:pPr>
  </w:style>
  <w:style w:type="character" w:styleId="Hyperlink">
    <w:name w:val="Hyperlink"/>
    <w:basedOn w:val="DefaultParagraphFont"/>
    <w:uiPriority w:val="99"/>
    <w:semiHidden/>
    <w:rsid w:val="00AB27E1"/>
    <w:rPr>
      <w:color w:val="00B9F2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C10"/>
    <w:rPr>
      <w:rFonts w:ascii="Tahoma" w:hAnsi="Tahoma" w:cs="Tahoma"/>
      <w:sz w:val="16"/>
      <w:szCs w:val="16"/>
    </w:rPr>
  </w:style>
  <w:style w:type="numbering" w:customStyle="1" w:styleId="UEFANumbers">
    <w:name w:val="UEFA Numbers"/>
    <w:uiPriority w:val="99"/>
    <w:rsid w:val="00BB2F45"/>
    <w:pPr>
      <w:numPr>
        <w:numId w:val="16"/>
      </w:numPr>
    </w:pPr>
  </w:style>
  <w:style w:type="paragraph" w:customStyle="1" w:styleId="UEFANumbers1">
    <w:name w:val="UEFA Numbers 1"/>
    <w:basedOn w:val="Normal"/>
    <w:uiPriority w:val="20"/>
    <w:qFormat/>
    <w:rsid w:val="00BB2F45"/>
    <w:pPr>
      <w:numPr>
        <w:numId w:val="25"/>
      </w:numPr>
    </w:pPr>
    <w:rPr>
      <w:rFonts w:eastAsiaTheme="minorEastAsia"/>
      <w:lang w:val="en-GB" w:eastAsia="en-GB"/>
    </w:rPr>
  </w:style>
  <w:style w:type="paragraph" w:customStyle="1" w:styleId="UEFANumbers2">
    <w:name w:val="UEFA Numbers 2"/>
    <w:basedOn w:val="UEFANumbers1"/>
    <w:uiPriority w:val="20"/>
    <w:qFormat/>
    <w:rsid w:val="00565BCB"/>
    <w:pPr>
      <w:numPr>
        <w:ilvl w:val="1"/>
      </w:numPr>
    </w:pPr>
    <w:rPr>
      <w:rFonts w:asciiTheme="minorHAnsi" w:hAnsiTheme="minorHAnsi" w:cstheme="minorHAnsi"/>
    </w:rPr>
  </w:style>
  <w:style w:type="numbering" w:customStyle="1" w:styleId="Numbers">
    <w:name w:val="Numbers"/>
    <w:uiPriority w:val="99"/>
    <w:rsid w:val="00565BCB"/>
    <w:pPr>
      <w:numPr>
        <w:numId w:val="20"/>
      </w:numPr>
    </w:pPr>
  </w:style>
  <w:style w:type="paragraph" w:customStyle="1" w:styleId="UEFANumbers3">
    <w:name w:val="UEFA Numbers 3"/>
    <w:basedOn w:val="UEFANumbers2"/>
    <w:uiPriority w:val="20"/>
    <w:qFormat/>
    <w:rsid w:val="00565BCB"/>
    <w:pPr>
      <w:numPr>
        <w:ilvl w:val="2"/>
      </w:numPr>
    </w:pPr>
  </w:style>
  <w:style w:type="paragraph" w:customStyle="1" w:styleId="UEFANumbers4">
    <w:name w:val="UEFA Numbers 4"/>
    <w:basedOn w:val="UEFANumbers3"/>
    <w:uiPriority w:val="20"/>
    <w:qFormat/>
    <w:rsid w:val="00565BCB"/>
    <w:pPr>
      <w:numPr>
        <w:ilvl w:val="3"/>
      </w:numPr>
    </w:pPr>
  </w:style>
  <w:style w:type="paragraph" w:customStyle="1" w:styleId="UEFANumbers5">
    <w:name w:val="UEFA Numbers 5"/>
    <w:basedOn w:val="UEFANumbers4"/>
    <w:uiPriority w:val="20"/>
    <w:qFormat/>
    <w:rsid w:val="00565BCB"/>
    <w:pPr>
      <w:numPr>
        <w:ilvl w:val="4"/>
      </w:numPr>
    </w:pPr>
  </w:style>
  <w:style w:type="paragraph" w:customStyle="1" w:styleId="UEFANumbers6">
    <w:name w:val="UEFA Numbers 6"/>
    <w:basedOn w:val="UEFANumbers5"/>
    <w:uiPriority w:val="20"/>
    <w:semiHidden/>
    <w:qFormat/>
    <w:rsid w:val="002B3B37"/>
    <w:pPr>
      <w:numPr>
        <w:ilvl w:val="5"/>
      </w:numPr>
    </w:pPr>
  </w:style>
  <w:style w:type="paragraph" w:customStyle="1" w:styleId="UEFANumbers7">
    <w:name w:val="UEFA Numbers 7"/>
    <w:basedOn w:val="UEFANumbers5"/>
    <w:uiPriority w:val="20"/>
    <w:semiHidden/>
    <w:qFormat/>
    <w:rsid w:val="002B3B37"/>
    <w:pPr>
      <w:numPr>
        <w:ilvl w:val="6"/>
      </w:numPr>
    </w:pPr>
  </w:style>
  <w:style w:type="paragraph" w:customStyle="1" w:styleId="UEFANumbers8">
    <w:name w:val="UEFA Numbers 8"/>
    <w:basedOn w:val="UEFANumbers5"/>
    <w:uiPriority w:val="20"/>
    <w:semiHidden/>
    <w:qFormat/>
    <w:rsid w:val="002B3B37"/>
    <w:pPr>
      <w:numPr>
        <w:ilvl w:val="0"/>
        <w:numId w:val="0"/>
      </w:numPr>
      <w:tabs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20"/>
    <w:semiHidden/>
    <w:qFormat/>
    <w:rsid w:val="002B3B37"/>
    <w:pPr>
      <w:numPr>
        <w:ilvl w:val="8"/>
      </w:numPr>
    </w:pPr>
  </w:style>
  <w:style w:type="paragraph" w:styleId="ListParagraph">
    <w:name w:val="List Paragraph"/>
    <w:basedOn w:val="Normal"/>
    <w:uiPriority w:val="34"/>
    <w:unhideWhenUsed/>
    <w:qFormat/>
    <w:rsid w:val="00B6561D"/>
    <w:pPr>
      <w:ind w:left="720"/>
      <w:contextualSpacing/>
    </w:pPr>
    <w:rPr>
      <w:rFonts w:eastAsiaTheme="minorEastAsia"/>
      <w:lang w:val="en-GB" w:eastAsia="en-GB"/>
    </w:rPr>
  </w:style>
  <w:style w:type="table" w:styleId="LightList-Accent2">
    <w:name w:val="Light List Accent 2"/>
    <w:basedOn w:val="TableNormal"/>
    <w:uiPriority w:val="61"/>
    <w:rsid w:val="00B6561D"/>
    <w:rPr>
      <w:rFonts w:ascii="Arial" w:hAnsi="Arial"/>
      <w:sz w:val="20"/>
      <w:szCs w:val="20"/>
    </w:rPr>
    <w:tblPr>
      <w:tblStyleRowBandSize w:val="1"/>
      <w:tblStyleColBandSize w:val="1"/>
      <w:tblBorders>
        <w:top w:val="single" w:sz="8" w:space="0" w:color="0080C6" w:themeColor="accent2"/>
        <w:left w:val="single" w:sz="8" w:space="0" w:color="0080C6" w:themeColor="accent2"/>
        <w:bottom w:val="single" w:sz="8" w:space="0" w:color="0080C6" w:themeColor="accent2"/>
        <w:right w:val="single" w:sz="8" w:space="0" w:color="0080C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0C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  <w:tblStylePr w:type="band1Horz">
      <w:tblPr/>
      <w:tcPr>
        <w:tcBorders>
          <w:top w:val="single" w:sz="8" w:space="0" w:color="0080C6" w:themeColor="accent2"/>
          <w:left w:val="single" w:sz="8" w:space="0" w:color="0080C6" w:themeColor="accent2"/>
          <w:bottom w:val="single" w:sz="8" w:space="0" w:color="0080C6" w:themeColor="accent2"/>
          <w:right w:val="single" w:sz="8" w:space="0" w:color="0080C6" w:themeColor="accent2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E501F"/>
    <w:rPr>
      <w:color w:val="808080"/>
    </w:rPr>
  </w:style>
  <w:style w:type="character" w:customStyle="1" w:styleId="Style1">
    <w:name w:val="Style1"/>
    <w:basedOn w:val="DefaultParagraphFont"/>
    <w:uiPriority w:val="1"/>
    <w:rsid w:val="008E501F"/>
    <w:rPr>
      <w:rFonts w:asciiTheme="minorHAnsi" w:hAnsiTheme="minorHAnsi"/>
      <w:sz w:val="20"/>
    </w:rPr>
  </w:style>
  <w:style w:type="character" w:customStyle="1" w:styleId="Style4">
    <w:name w:val="Style4"/>
    <w:basedOn w:val="DefaultParagraphFont"/>
    <w:uiPriority w:val="1"/>
    <w:rsid w:val="008E501F"/>
    <w:rPr>
      <w:b/>
    </w:rPr>
  </w:style>
  <w:style w:type="character" w:styleId="UnresolvedMention">
    <w:name w:val="Unresolved Mention"/>
    <w:basedOn w:val="DefaultParagraphFont"/>
    <w:uiPriority w:val="99"/>
    <w:semiHidden/>
    <w:unhideWhenUsed/>
    <w:rsid w:val="00B627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academy@uefa.ch" TargetMode="External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EFA\Templates\UEFA%20Documents\Activ_Edu_CFM_Sing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7331426FE3846858678BB7833413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7383B4-A052-4F93-8501-62480B2169BD}"/>
      </w:docPartPr>
      <w:docPartBody>
        <w:p w:rsidR="00ED745D" w:rsidRDefault="002A59FD" w:rsidP="002A59FD">
          <w:pPr>
            <w:pStyle w:val="E7331426FE3846858678BB7833413A1F10"/>
          </w:pPr>
          <w:r>
            <w:rPr>
              <w:rStyle w:val="PlaceholderText"/>
              <w:sz w:val="20"/>
              <w:szCs w:val="20"/>
            </w:rPr>
            <w:t>National Association</w:t>
          </w:r>
        </w:p>
      </w:docPartBody>
    </w:docPart>
    <w:docPart>
      <w:docPartPr>
        <w:name w:val="D47653A8F2DE4777AF5ECE1C746DC6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F450B-AA08-4D61-8659-FD5C44F2C348}"/>
      </w:docPartPr>
      <w:docPartBody>
        <w:p w:rsidR="00ED745D" w:rsidRDefault="002A59FD" w:rsidP="002A59FD">
          <w:pPr>
            <w:pStyle w:val="D47653A8F2DE4777AF5ECE1C746DC6D210"/>
          </w:pPr>
          <w:r>
            <w:rPr>
              <w:rStyle w:val="PlaceholderText"/>
              <w:sz w:val="20"/>
              <w:szCs w:val="20"/>
            </w:rPr>
            <w:t>Current Division/Unit</w:t>
          </w:r>
        </w:p>
      </w:docPartBody>
    </w:docPart>
    <w:docPart>
      <w:docPartPr>
        <w:name w:val="8F5D8220977D4D0DA625CE18083A3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53361-761F-45B0-9D86-D49400CED4FB}"/>
      </w:docPartPr>
      <w:docPartBody>
        <w:p w:rsidR="00ED745D" w:rsidRDefault="002A59FD" w:rsidP="002A59FD">
          <w:pPr>
            <w:pStyle w:val="8F5D8220977D4D0DA625CE18083A339610"/>
          </w:pPr>
          <w:r>
            <w:rPr>
              <w:rStyle w:val="PlaceholderText"/>
              <w:sz w:val="20"/>
              <w:szCs w:val="20"/>
            </w:rPr>
            <w:t>Current Position and Title</w:t>
          </w:r>
        </w:p>
      </w:docPartBody>
    </w:docPart>
    <w:docPart>
      <w:docPartPr>
        <w:name w:val="B3B680C42DB942D3ADA5CB0180F4D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257AC-1330-4413-8647-0373971871B0}"/>
      </w:docPartPr>
      <w:docPartBody>
        <w:p w:rsidR="00ED745D" w:rsidRDefault="002A59FD" w:rsidP="002A59FD">
          <w:pPr>
            <w:pStyle w:val="B3B680C42DB942D3ADA5CB0180F4DAEA10"/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ABD8DADD749A4B5E8A30FCCE01B781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CC1B5-1F1C-4716-B6B3-5FD7392A0A8E}"/>
      </w:docPartPr>
      <w:docPartBody>
        <w:p w:rsidR="00ED745D" w:rsidRDefault="002A59FD" w:rsidP="002A59FD">
          <w:pPr>
            <w:pStyle w:val="ABD8DADD749A4B5E8A30FCCE01B781AC10"/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FB44CA60FF874B5D9FBAEB6540BA8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B78FDE-5447-478A-B21E-91F930A74AEE}"/>
      </w:docPartPr>
      <w:docPartBody>
        <w:p w:rsidR="00ED745D" w:rsidRDefault="002A59FD" w:rsidP="002A59FD">
          <w:pPr>
            <w:pStyle w:val="FB44CA60FF874B5D9FBAEB6540BA86B010"/>
          </w:pPr>
          <w:r w:rsidRPr="007F729B">
            <w:rPr>
              <w:rStyle w:val="PlaceholderText"/>
              <w:sz w:val="20"/>
              <w:szCs w:val="20"/>
            </w:rPr>
            <w:t>Please specify</w:t>
          </w:r>
        </w:p>
      </w:docPartBody>
    </w:docPart>
    <w:docPart>
      <w:docPartPr>
        <w:name w:val="6A50BAC3A07748748999860737B67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FA87B-AE19-4FD2-8820-1653704A4672}"/>
      </w:docPartPr>
      <w:docPartBody>
        <w:p w:rsidR="00DA77AC" w:rsidRDefault="002A59FD" w:rsidP="002A59FD">
          <w:pPr>
            <w:pStyle w:val="6A50BAC3A07748748999860737B67BE47"/>
          </w:pPr>
          <w:r>
            <w:rPr>
              <w:rStyle w:val="PlaceholderText"/>
              <w:sz w:val="20"/>
              <w:szCs w:val="20"/>
            </w:rPr>
            <w:t>Month</w:t>
          </w:r>
        </w:p>
      </w:docPartBody>
    </w:docPart>
    <w:docPart>
      <w:docPartPr>
        <w:name w:val="CE370E5DB74E493AB0BA97EEA60A1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71B1-F117-4DFF-833A-0C5E0C6EB415}"/>
      </w:docPartPr>
      <w:docPartBody>
        <w:p w:rsidR="00DA77AC" w:rsidRDefault="002A59FD" w:rsidP="002A59FD">
          <w:pPr>
            <w:pStyle w:val="CE370E5DB74E493AB0BA97EEA60A13E37"/>
          </w:pPr>
          <w:r>
            <w:rPr>
              <w:rStyle w:val="PlaceholderText"/>
              <w:sz w:val="20"/>
              <w:szCs w:val="20"/>
            </w:rPr>
            <w:t>Year</w:t>
          </w:r>
        </w:p>
      </w:docPartBody>
    </w:docPart>
    <w:docPart>
      <w:docPartPr>
        <w:name w:val="4CDB381A2A974A74AB998DAAD52888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FBFF2-BE3E-4797-A34A-E167E26C7224}"/>
      </w:docPartPr>
      <w:docPartBody>
        <w:p w:rsidR="00C8004D" w:rsidRDefault="007B4601" w:rsidP="007B4601">
          <w:pPr>
            <w:pStyle w:val="4CDB381A2A974A74AB998DAAD52888BE"/>
          </w:pPr>
          <w:r>
            <w:rPr>
              <w:rStyle w:val="PlaceholderText"/>
            </w:rPr>
            <w:t>Institution, City, Country</w:t>
          </w:r>
        </w:p>
      </w:docPartBody>
    </w:docPart>
    <w:docPart>
      <w:docPartPr>
        <w:name w:val="F3CCDB986E0D43C396854A50289AA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AC2E4-FAAF-4796-BB79-FB96B5C89557}"/>
      </w:docPartPr>
      <w:docPartBody>
        <w:p w:rsidR="00C8004D" w:rsidRDefault="007B4601" w:rsidP="007B4601">
          <w:pPr>
            <w:pStyle w:val="F3CCDB986E0D43C396854A50289AA23D"/>
          </w:pPr>
          <w:r>
            <w:rPr>
              <w:rStyle w:val="PlaceholderText"/>
            </w:rPr>
            <w:t>Degree / Qualification</w:t>
          </w:r>
        </w:p>
      </w:docPartBody>
    </w:docPart>
    <w:docPart>
      <w:docPartPr>
        <w:name w:val="36A6EFF86F4A4465B68F5A6DFD5F4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D95FF-5511-4DCD-8083-655D8145D71A}"/>
      </w:docPartPr>
      <w:docPartBody>
        <w:p w:rsidR="00C8004D" w:rsidRDefault="007B4601" w:rsidP="007B4601">
          <w:pPr>
            <w:pStyle w:val="36A6EFF86F4A4465B68F5A6DFD5F4270"/>
          </w:pPr>
          <w:r>
            <w:rPr>
              <w:rStyle w:val="PlaceholderText"/>
            </w:rPr>
            <w:t>Dates attended</w:t>
          </w:r>
        </w:p>
      </w:docPartBody>
    </w:docPart>
    <w:docPart>
      <w:docPartPr>
        <w:name w:val="5071F5C91DAD46B6BDCF459CB3A293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1921D8-DB34-4EBE-8641-94068F707916}"/>
      </w:docPartPr>
      <w:docPartBody>
        <w:p w:rsidR="00C8004D" w:rsidRDefault="007B4601" w:rsidP="007B4601">
          <w:pPr>
            <w:pStyle w:val="5071F5C91DAD46B6BDCF459CB3A2932F"/>
          </w:pPr>
          <w:r>
            <w:rPr>
              <w:rStyle w:val="PlaceholderText"/>
            </w:rPr>
            <w:t>Institution, City, Country</w:t>
          </w:r>
        </w:p>
      </w:docPartBody>
    </w:docPart>
    <w:docPart>
      <w:docPartPr>
        <w:name w:val="2423FF20075A4FC5A91610577A8F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439BB8-74A5-494A-968F-C7D7EED8471F}"/>
      </w:docPartPr>
      <w:docPartBody>
        <w:p w:rsidR="00C8004D" w:rsidRDefault="007B4601" w:rsidP="007B4601">
          <w:pPr>
            <w:pStyle w:val="2423FF20075A4FC5A91610577A8F15E2"/>
          </w:pPr>
          <w:r>
            <w:rPr>
              <w:rStyle w:val="PlaceholderText"/>
            </w:rPr>
            <w:t>Degree / Qualification</w:t>
          </w:r>
        </w:p>
      </w:docPartBody>
    </w:docPart>
    <w:docPart>
      <w:docPartPr>
        <w:name w:val="AC4D99602AB94DF9ACE1A23B5C351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64BB7-4C55-4ED5-A336-F3BD9B76D012}"/>
      </w:docPartPr>
      <w:docPartBody>
        <w:p w:rsidR="00C8004D" w:rsidRDefault="007B4601" w:rsidP="007B4601">
          <w:pPr>
            <w:pStyle w:val="AC4D99602AB94DF9ACE1A23B5C351D08"/>
          </w:pPr>
          <w:r>
            <w:rPr>
              <w:rStyle w:val="PlaceholderText"/>
            </w:rPr>
            <w:t>Dates attended</w:t>
          </w:r>
        </w:p>
      </w:docPartBody>
    </w:docPart>
    <w:docPart>
      <w:docPartPr>
        <w:name w:val="FD91B81B14AD4F47982D3243CACC0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564F1-39A6-4F22-AF7A-983807EC7CC8}"/>
      </w:docPartPr>
      <w:docPartBody>
        <w:p w:rsidR="00C8004D" w:rsidRDefault="007B4601" w:rsidP="007B4601">
          <w:pPr>
            <w:pStyle w:val="FD91B81B14AD4F47982D3243CACC0633"/>
          </w:pPr>
          <w:r>
            <w:rPr>
              <w:rStyle w:val="PlaceholderText"/>
            </w:rPr>
            <w:t>Institution, City, Country</w:t>
          </w:r>
        </w:p>
      </w:docPartBody>
    </w:docPart>
    <w:docPart>
      <w:docPartPr>
        <w:name w:val="F5C7791A60B44BBA8A379F16C78D6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DD2F6-2B30-4CE5-B2FC-41645D41EDC9}"/>
      </w:docPartPr>
      <w:docPartBody>
        <w:p w:rsidR="00C8004D" w:rsidRDefault="007B4601" w:rsidP="007B4601">
          <w:pPr>
            <w:pStyle w:val="F5C7791A60B44BBA8A379F16C78D60C3"/>
          </w:pPr>
          <w:r>
            <w:rPr>
              <w:rStyle w:val="PlaceholderText"/>
            </w:rPr>
            <w:t>Degree / Qualification</w:t>
          </w:r>
        </w:p>
      </w:docPartBody>
    </w:docPart>
    <w:docPart>
      <w:docPartPr>
        <w:name w:val="0DE6E1E47631462D8AFD88425EA78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24544-17A3-4409-B7A6-33E3D78787E5}"/>
      </w:docPartPr>
      <w:docPartBody>
        <w:p w:rsidR="00C8004D" w:rsidRDefault="007B4601" w:rsidP="007B4601">
          <w:pPr>
            <w:pStyle w:val="0DE6E1E47631462D8AFD88425EA78B61"/>
          </w:pPr>
          <w:r>
            <w:rPr>
              <w:rStyle w:val="PlaceholderText"/>
            </w:rPr>
            <w:t>Dates attended</w:t>
          </w:r>
        </w:p>
      </w:docPartBody>
    </w:docPart>
    <w:docPart>
      <w:docPartPr>
        <w:name w:val="EE3BBB21A69D44899D6377282F4AB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970DE-FA7C-4A62-ABE5-C5C2B78B2FAF}"/>
      </w:docPartPr>
      <w:docPartBody>
        <w:p w:rsidR="002A644A" w:rsidRDefault="00CD5AE0" w:rsidP="00CD5AE0">
          <w:pPr>
            <w:pStyle w:val="EE3BBB21A69D44899D6377282F4AB14B"/>
          </w:pPr>
          <w:r w:rsidRPr="007F729B">
            <w:rPr>
              <w:rStyle w:val="PlaceholderText"/>
              <w:b/>
              <w:sz w:val="20"/>
              <w:szCs w:val="20"/>
            </w:rPr>
            <w:t>Surname</w:t>
          </w:r>
        </w:p>
      </w:docPartBody>
    </w:docPart>
    <w:docPart>
      <w:docPartPr>
        <w:name w:val="793F6480BE1B4B01BAB2CEC78BC32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BEA7B-10A3-494B-9A01-CB8A63D1DBF8}"/>
      </w:docPartPr>
      <w:docPartBody>
        <w:p w:rsidR="002A644A" w:rsidRDefault="00CD5AE0" w:rsidP="00CD5AE0">
          <w:pPr>
            <w:pStyle w:val="793F6480BE1B4B01BAB2CEC78BC322C5"/>
          </w:pPr>
          <w:r w:rsidRPr="007F729B">
            <w:rPr>
              <w:rStyle w:val="PlaceholderText"/>
              <w:b/>
              <w:sz w:val="20"/>
              <w:szCs w:val="20"/>
            </w:rPr>
            <w:t>Name</w:t>
          </w:r>
        </w:p>
      </w:docPartBody>
    </w:docPart>
    <w:docPart>
      <w:docPartPr>
        <w:name w:val="736CD4944C244AC68C911350918BB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36025-5547-45C6-9694-3E4E87277DA8}"/>
      </w:docPartPr>
      <w:docPartBody>
        <w:p w:rsidR="002A644A" w:rsidRDefault="00CD5AE0" w:rsidP="00CD5AE0">
          <w:pPr>
            <w:pStyle w:val="736CD4944C244AC68C911350918BBC95"/>
          </w:pPr>
          <w:r w:rsidRPr="00150243">
            <w:rPr>
              <w:rStyle w:val="PlaceholderText"/>
              <w:sz w:val="20"/>
              <w:szCs w:val="20"/>
            </w:rPr>
            <w:t>Date</w:t>
          </w:r>
        </w:p>
      </w:docPartBody>
    </w:docPart>
    <w:docPart>
      <w:docPartPr>
        <w:name w:val="D46B4ABBD3754F86AE62C22F6A5BA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8040B-C020-477B-8F62-1D9D19B2A3FA}"/>
      </w:docPartPr>
      <w:docPartBody>
        <w:p w:rsidR="002A644A" w:rsidRDefault="00CD5AE0" w:rsidP="00CD5AE0">
          <w:pPr>
            <w:pStyle w:val="D46B4ABBD3754F86AE62C22F6A5BA920"/>
          </w:pPr>
          <w:r w:rsidRPr="007F729B">
            <w:rPr>
              <w:rStyle w:val="PlaceholderText"/>
              <w:sz w:val="20"/>
              <w:szCs w:val="20"/>
            </w:rPr>
            <w:t>Nationality</w:t>
          </w:r>
        </w:p>
      </w:docPartBody>
    </w:docPart>
    <w:docPart>
      <w:docPartPr>
        <w:name w:val="91DAA2E34D7142F886A6F95748455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62037-28BE-46EA-A10D-208865E7DBBF}"/>
      </w:docPartPr>
      <w:docPartBody>
        <w:p w:rsidR="002A644A" w:rsidRDefault="00CD5AE0" w:rsidP="00CD5AE0">
          <w:pPr>
            <w:pStyle w:val="91DAA2E34D7142F886A6F95748455396"/>
          </w:pPr>
          <w:r>
            <w:rPr>
              <w:rStyle w:val="PlaceholderText"/>
              <w:sz w:val="20"/>
              <w:szCs w:val="20"/>
            </w:rPr>
            <w:t>Phone (direct line)</w:t>
          </w:r>
        </w:p>
      </w:docPartBody>
    </w:docPart>
    <w:docPart>
      <w:docPartPr>
        <w:name w:val="C6D320E499404552B0CB4BD6FCCC8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DEB89-EB57-4C1B-907F-64DF3F98334C}"/>
      </w:docPartPr>
      <w:docPartBody>
        <w:p w:rsidR="002A644A" w:rsidRDefault="00CD5AE0" w:rsidP="00CD5AE0">
          <w:pPr>
            <w:pStyle w:val="C6D320E499404552B0CB4BD6FCCC8A97"/>
          </w:pPr>
          <w:r>
            <w:rPr>
              <w:rStyle w:val="PlaceholderText"/>
              <w:sz w:val="20"/>
              <w:szCs w:val="20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panose1 w:val="02000503050000020003"/>
    <w:charset w:val="00"/>
    <w:family w:val="auto"/>
    <w:pitch w:val="variable"/>
    <w:sig w:usb0="A00002EF" w:usb1="5000207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745D"/>
    <w:rsid w:val="002A59FD"/>
    <w:rsid w:val="002A644A"/>
    <w:rsid w:val="00616041"/>
    <w:rsid w:val="007970DA"/>
    <w:rsid w:val="007B4601"/>
    <w:rsid w:val="00821EDB"/>
    <w:rsid w:val="00C3442D"/>
    <w:rsid w:val="00C8004D"/>
    <w:rsid w:val="00CD5AE0"/>
    <w:rsid w:val="00DA77AC"/>
    <w:rsid w:val="00ED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16041"/>
    <w:rPr>
      <w:color w:val="808080"/>
    </w:rPr>
  </w:style>
  <w:style w:type="paragraph" w:customStyle="1" w:styleId="A3999B68AFA049A4B283F94D39CF6287">
    <w:name w:val="A3999B68AFA049A4B283F94D39CF6287"/>
    <w:rsid w:val="00ED745D"/>
  </w:style>
  <w:style w:type="paragraph" w:customStyle="1" w:styleId="73BD5D3E42514A8AA5B77B0B1BBF118C">
    <w:name w:val="73BD5D3E42514A8AA5B77B0B1BBF118C"/>
    <w:rsid w:val="00ED745D"/>
  </w:style>
  <w:style w:type="paragraph" w:customStyle="1" w:styleId="144E253D922C48ECADF323DB8E183106">
    <w:name w:val="144E253D922C48ECADF323DB8E183106"/>
    <w:rsid w:val="00ED745D"/>
  </w:style>
  <w:style w:type="paragraph" w:customStyle="1" w:styleId="A6B6CED9642844C5ABF25446F83ED232">
    <w:name w:val="A6B6CED9642844C5ABF25446F83ED232"/>
    <w:rsid w:val="00ED745D"/>
  </w:style>
  <w:style w:type="paragraph" w:customStyle="1" w:styleId="B7919BE163724E5EA3A4EA1A8C6BCE46">
    <w:name w:val="B7919BE163724E5EA3A4EA1A8C6BCE46"/>
    <w:rsid w:val="00ED745D"/>
  </w:style>
  <w:style w:type="paragraph" w:customStyle="1" w:styleId="CFF3CFFAB1224E409479C0CAD001DCCE">
    <w:name w:val="CFF3CFFAB1224E409479C0CAD001DCCE"/>
    <w:rsid w:val="00ED745D"/>
  </w:style>
  <w:style w:type="paragraph" w:customStyle="1" w:styleId="78C68633A84D4365A743BC8D00500438">
    <w:name w:val="78C68633A84D4365A743BC8D00500438"/>
    <w:rsid w:val="00ED745D"/>
  </w:style>
  <w:style w:type="paragraph" w:customStyle="1" w:styleId="A3999B68AFA049A4B283F94D39CF62871">
    <w:name w:val="A3999B68AFA049A4B283F94D39CF6287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">
    <w:name w:val="73BD5D3E42514A8AA5B77B0B1BBF118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">
    <w:name w:val="144E253D922C48ECADF323DB8E18310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">
    <w:name w:val="A6B6CED9642844C5ABF25446F83ED23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">
    <w:name w:val="B7919BE163724E5EA3A4EA1A8C6BCE4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">
    <w:name w:val="78C68633A84D4365A743BC8D0050043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6859F32CAA447CB9C5A2DF0FEB50430">
    <w:name w:val="F6859F32CAA447CB9C5A2DF0FEB50430"/>
    <w:rsid w:val="00ED745D"/>
  </w:style>
  <w:style w:type="paragraph" w:customStyle="1" w:styleId="231D949E5A4A426B8B16CF6597CF376C">
    <w:name w:val="231D949E5A4A426B8B16CF6597CF376C"/>
    <w:rsid w:val="00ED745D"/>
  </w:style>
  <w:style w:type="paragraph" w:customStyle="1" w:styleId="2D0007926FAF4FFCBFB68056A83DF858">
    <w:name w:val="2D0007926FAF4FFCBFB68056A83DF858"/>
    <w:rsid w:val="00ED745D"/>
  </w:style>
  <w:style w:type="paragraph" w:customStyle="1" w:styleId="F0046FB7FF7F4FD69100BFB0BECDD2DD">
    <w:name w:val="F0046FB7FF7F4FD69100BFB0BECDD2DD"/>
    <w:rsid w:val="00ED745D"/>
  </w:style>
  <w:style w:type="paragraph" w:customStyle="1" w:styleId="E0B57F59FAA24A868FD402110E780E53">
    <w:name w:val="E0B57F59FAA24A868FD402110E780E53"/>
    <w:rsid w:val="00ED745D"/>
  </w:style>
  <w:style w:type="paragraph" w:customStyle="1" w:styleId="74594FA708DE460CBF866C42E6B44E4A">
    <w:name w:val="74594FA708DE460CBF866C42E6B44E4A"/>
    <w:rsid w:val="00ED745D"/>
  </w:style>
  <w:style w:type="paragraph" w:customStyle="1" w:styleId="A3999B68AFA049A4B283F94D39CF62872">
    <w:name w:val="A3999B68AFA049A4B283F94D39CF6287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2">
    <w:name w:val="73BD5D3E42514A8AA5B77B0B1BBF118C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2">
    <w:name w:val="144E253D922C48ECADF323DB8E18310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2">
    <w:name w:val="A6B6CED9642844C5ABF25446F83ED23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2">
    <w:name w:val="B7919BE163724E5EA3A4EA1A8C6BCE4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2">
    <w:name w:val="78C68633A84D4365A743BC8D0050043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6859F32CAA447CB9C5A2DF0FEB504301">
    <w:name w:val="F6859F32CAA447CB9C5A2DF0FEB5043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31D949E5A4A426B8B16CF6597CF376C1">
    <w:name w:val="231D949E5A4A426B8B16CF6597CF376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0007926FAF4FFCBFB68056A83DF8581">
    <w:name w:val="2D0007926FAF4FFCBFB68056A83DF85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0046FB7FF7F4FD69100BFB0BECDD2DD1">
    <w:name w:val="F0046FB7FF7F4FD69100BFB0BECDD2DD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0B57F59FAA24A868FD402110E780E531">
    <w:name w:val="E0B57F59FAA24A868FD402110E780E53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4594FA708DE460CBF866C42E6B44E4A1">
    <w:name w:val="74594FA708DE460CBF866C42E6B44E4A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19B76737D234565B3253ECCFB0C0684">
    <w:name w:val="119B76737D234565B3253ECCFB0C0684"/>
    <w:rsid w:val="00ED745D"/>
  </w:style>
  <w:style w:type="paragraph" w:customStyle="1" w:styleId="27761E6A14234358B3D16341D0E7B7F4">
    <w:name w:val="27761E6A14234358B3D16341D0E7B7F4"/>
    <w:rsid w:val="00ED745D"/>
  </w:style>
  <w:style w:type="paragraph" w:customStyle="1" w:styleId="5212FF2207D44148B37936AAFED10EFB">
    <w:name w:val="5212FF2207D44148B37936AAFED10EFB"/>
    <w:rsid w:val="00ED745D"/>
  </w:style>
  <w:style w:type="paragraph" w:customStyle="1" w:styleId="1704036DEBE84A42BC2A87D254CEB6CA">
    <w:name w:val="1704036DEBE84A42BC2A87D254CEB6CA"/>
    <w:rsid w:val="00ED745D"/>
  </w:style>
  <w:style w:type="paragraph" w:customStyle="1" w:styleId="A3999B68AFA049A4B283F94D39CF62873">
    <w:name w:val="A3999B68AFA049A4B283F94D39CF6287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3">
    <w:name w:val="73BD5D3E42514A8AA5B77B0B1BBF118C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3">
    <w:name w:val="144E253D922C48ECADF323DB8E18310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3">
    <w:name w:val="A6B6CED9642844C5ABF25446F83ED23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3">
    <w:name w:val="B7919BE163724E5EA3A4EA1A8C6BCE4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3">
    <w:name w:val="78C68633A84D4365A743BC8D00500438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6859F32CAA447CB9C5A2DF0FEB504302">
    <w:name w:val="F6859F32CAA447CB9C5A2DF0FEB5043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0007926FAF4FFCBFB68056A83DF8582">
    <w:name w:val="2D0007926FAF4FFCBFB68056A83DF85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0046FB7FF7F4FD69100BFB0BECDD2DD2">
    <w:name w:val="F0046FB7FF7F4FD69100BFB0BECDD2DD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">
    <w:name w:val="E7331426FE3846858678BB7833413A1F"/>
    <w:rsid w:val="00ED745D"/>
  </w:style>
  <w:style w:type="paragraph" w:customStyle="1" w:styleId="6D406AE758764C87A266709995BD77FF">
    <w:name w:val="6D406AE758764C87A266709995BD77FF"/>
    <w:rsid w:val="00ED745D"/>
  </w:style>
  <w:style w:type="paragraph" w:customStyle="1" w:styleId="D5511861E9454A3C8ABBAA68144FFF98">
    <w:name w:val="D5511861E9454A3C8ABBAA68144FFF98"/>
    <w:rsid w:val="00ED745D"/>
  </w:style>
  <w:style w:type="paragraph" w:customStyle="1" w:styleId="D47653A8F2DE4777AF5ECE1C746DC6D2">
    <w:name w:val="D47653A8F2DE4777AF5ECE1C746DC6D2"/>
    <w:rsid w:val="00ED745D"/>
  </w:style>
  <w:style w:type="paragraph" w:customStyle="1" w:styleId="8F5D8220977D4D0DA625CE18083A3396">
    <w:name w:val="8F5D8220977D4D0DA625CE18083A3396"/>
    <w:rsid w:val="00ED745D"/>
  </w:style>
  <w:style w:type="paragraph" w:customStyle="1" w:styleId="B3B680C42DB942D3ADA5CB0180F4DAEA">
    <w:name w:val="B3B680C42DB942D3ADA5CB0180F4DAEA"/>
    <w:rsid w:val="00ED745D"/>
  </w:style>
  <w:style w:type="paragraph" w:customStyle="1" w:styleId="ABD8DADD749A4B5E8A30FCCE01B781AC">
    <w:name w:val="ABD8DADD749A4B5E8A30FCCE01B781AC"/>
    <w:rsid w:val="00ED745D"/>
  </w:style>
  <w:style w:type="paragraph" w:customStyle="1" w:styleId="FB44CA60FF874B5D9FBAEB6540BA86B0">
    <w:name w:val="FB44CA60FF874B5D9FBAEB6540BA86B0"/>
    <w:rsid w:val="00ED745D"/>
  </w:style>
  <w:style w:type="paragraph" w:customStyle="1" w:styleId="09394BE19E5D472680653B79A605F101">
    <w:name w:val="09394BE19E5D472680653B79A605F101"/>
    <w:rsid w:val="00ED745D"/>
  </w:style>
  <w:style w:type="paragraph" w:customStyle="1" w:styleId="6743DD4A4F7643179B6D629E02E010D9">
    <w:name w:val="6743DD4A4F7643179B6D629E02E010D9"/>
    <w:rsid w:val="00ED745D"/>
  </w:style>
  <w:style w:type="paragraph" w:customStyle="1" w:styleId="D71922820A2641FD90601F401840FFEF">
    <w:name w:val="D71922820A2641FD90601F401840FFEF"/>
    <w:rsid w:val="00ED745D"/>
  </w:style>
  <w:style w:type="paragraph" w:customStyle="1" w:styleId="CB209CEBADC04AA2851BA9A54582BFB5">
    <w:name w:val="CB209CEBADC04AA2851BA9A54582BFB5"/>
    <w:rsid w:val="00ED745D"/>
  </w:style>
  <w:style w:type="paragraph" w:customStyle="1" w:styleId="508D517B41E6439A99475E04481AE771">
    <w:name w:val="508D517B41E6439A99475E04481AE771"/>
    <w:rsid w:val="00ED745D"/>
  </w:style>
  <w:style w:type="paragraph" w:customStyle="1" w:styleId="D60E2A3398C94FEB8BFDB439DA4080F6">
    <w:name w:val="D60E2A3398C94FEB8BFDB439DA4080F6"/>
    <w:rsid w:val="00ED745D"/>
  </w:style>
  <w:style w:type="paragraph" w:customStyle="1" w:styleId="28AD99B71F424AB1A245DCDE19B89018">
    <w:name w:val="28AD99B71F424AB1A245DCDE19B89018"/>
    <w:rsid w:val="00ED745D"/>
  </w:style>
  <w:style w:type="paragraph" w:customStyle="1" w:styleId="938BFB1EA98F49F08BE8AD643DCA2ED9">
    <w:name w:val="938BFB1EA98F49F08BE8AD643DCA2ED9"/>
    <w:rsid w:val="00ED745D"/>
  </w:style>
  <w:style w:type="paragraph" w:customStyle="1" w:styleId="42CCD6FE49074B8FA3EF86842D0BBC3B">
    <w:name w:val="42CCD6FE49074B8FA3EF86842D0BBC3B"/>
    <w:rsid w:val="00ED745D"/>
  </w:style>
  <w:style w:type="paragraph" w:customStyle="1" w:styleId="B7946DABB95E4E3C8FD9D3DDD6522A8C">
    <w:name w:val="B7946DABB95E4E3C8FD9D3DDD6522A8C"/>
    <w:rsid w:val="00ED745D"/>
  </w:style>
  <w:style w:type="paragraph" w:customStyle="1" w:styleId="4E56D93B0B524AF196948ECC801EE2AD">
    <w:name w:val="4E56D93B0B524AF196948ECC801EE2AD"/>
    <w:rsid w:val="00ED745D"/>
  </w:style>
  <w:style w:type="paragraph" w:customStyle="1" w:styleId="881A8A2C476F47338D16A0CE1508B5F0">
    <w:name w:val="881A8A2C476F47338D16A0CE1508B5F0"/>
    <w:rsid w:val="00ED745D"/>
  </w:style>
  <w:style w:type="paragraph" w:customStyle="1" w:styleId="70C66E50C65D48869042D51AA58270B7">
    <w:name w:val="70C66E50C65D48869042D51AA58270B7"/>
    <w:rsid w:val="00ED745D"/>
  </w:style>
  <w:style w:type="paragraph" w:customStyle="1" w:styleId="062934BFAB424EB197E4FEAADA96F673">
    <w:name w:val="062934BFAB424EB197E4FEAADA96F673"/>
    <w:rsid w:val="00ED745D"/>
  </w:style>
  <w:style w:type="paragraph" w:customStyle="1" w:styleId="FFAFBBD68F2D48388FA6A85212062308">
    <w:name w:val="FFAFBBD68F2D48388FA6A85212062308"/>
    <w:rsid w:val="00ED745D"/>
  </w:style>
  <w:style w:type="paragraph" w:customStyle="1" w:styleId="4115C35CD756407781DC8C89F82BF832">
    <w:name w:val="4115C35CD756407781DC8C89F82BF832"/>
    <w:rsid w:val="00ED745D"/>
  </w:style>
  <w:style w:type="paragraph" w:customStyle="1" w:styleId="7627BA7601A34EB6935EB62B79EE6B62">
    <w:name w:val="7627BA7601A34EB6935EB62B79EE6B62"/>
    <w:rsid w:val="00ED745D"/>
  </w:style>
  <w:style w:type="paragraph" w:customStyle="1" w:styleId="6F6E9709C6CD4DBFA5DE75253174E2BF">
    <w:name w:val="6F6E9709C6CD4DBFA5DE75253174E2BF"/>
    <w:rsid w:val="00ED745D"/>
  </w:style>
  <w:style w:type="paragraph" w:customStyle="1" w:styleId="076A5D153CAC477ABCD20D329D4F240D">
    <w:name w:val="076A5D153CAC477ABCD20D329D4F240D"/>
    <w:rsid w:val="00ED745D"/>
  </w:style>
  <w:style w:type="paragraph" w:customStyle="1" w:styleId="D58CAFDF922A449294B6ABBE30306A4F">
    <w:name w:val="D58CAFDF922A449294B6ABBE30306A4F"/>
    <w:rsid w:val="00ED745D"/>
  </w:style>
  <w:style w:type="paragraph" w:customStyle="1" w:styleId="8D5C81606C9E426DB3CEF6BF8068EB90">
    <w:name w:val="8D5C81606C9E426DB3CEF6BF8068EB90"/>
    <w:rsid w:val="00ED745D"/>
  </w:style>
  <w:style w:type="paragraph" w:customStyle="1" w:styleId="2DAE9A88BC564AAF99B1BBE00130AB4B">
    <w:name w:val="2DAE9A88BC564AAF99B1BBE00130AB4B"/>
    <w:rsid w:val="00ED745D"/>
  </w:style>
  <w:style w:type="paragraph" w:customStyle="1" w:styleId="F90A90D7E4FC4A9C96F44F59A4CE0C60">
    <w:name w:val="F90A90D7E4FC4A9C96F44F59A4CE0C60"/>
    <w:rsid w:val="00ED745D"/>
  </w:style>
  <w:style w:type="paragraph" w:customStyle="1" w:styleId="8601F3C7F46E4C0C943D935363208AFB">
    <w:name w:val="8601F3C7F46E4C0C943D935363208AFB"/>
    <w:rsid w:val="00ED745D"/>
  </w:style>
  <w:style w:type="paragraph" w:customStyle="1" w:styleId="8B523C11882647FBA23EFD861EC207F5">
    <w:name w:val="8B523C11882647FBA23EFD861EC207F5"/>
    <w:rsid w:val="00ED745D"/>
  </w:style>
  <w:style w:type="paragraph" w:customStyle="1" w:styleId="A3999B68AFA049A4B283F94D39CF62874">
    <w:name w:val="A3999B68AFA049A4B283F94D39CF6287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4">
    <w:name w:val="73BD5D3E42514A8AA5B77B0B1BBF118C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4">
    <w:name w:val="144E253D922C48ECADF323DB8E183106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4">
    <w:name w:val="A6B6CED9642844C5ABF25446F83ED232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4">
    <w:name w:val="B7919BE163724E5EA3A4EA1A8C6BCE46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4">
    <w:name w:val="78C68633A84D4365A743BC8D005004384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1">
    <w:name w:val="E7331426FE3846858678BB7833413A1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1">
    <w:name w:val="D47653A8F2DE4777AF5ECE1C746DC6D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1">
    <w:name w:val="8F5D8220977D4D0DA625CE18083A339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1">
    <w:name w:val="B3B680C42DB942D3ADA5CB0180F4DAEA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1">
    <w:name w:val="ABD8DADD749A4B5E8A30FCCE01B781A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1">
    <w:name w:val="FB44CA60FF874B5D9FBAEB6540BA86B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1">
    <w:name w:val="09394BE19E5D472680653B79A605F101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1">
    <w:name w:val="6743DD4A4F7643179B6D629E02E010D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1">
    <w:name w:val="D71922820A2641FD90601F401840FFE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1">
    <w:name w:val="CB209CEBADC04AA2851BA9A54582BFB5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1">
    <w:name w:val="508D517B41E6439A99475E04481AE771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1">
    <w:name w:val="D60E2A3398C94FEB8BFDB439DA4080F6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1">
    <w:name w:val="28AD99B71F424AB1A245DCDE19B8901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1">
    <w:name w:val="938BFB1EA98F49F08BE8AD643DCA2ED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1">
    <w:name w:val="42CCD6FE49074B8FA3EF86842D0BBC3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1">
    <w:name w:val="B7946DABB95E4E3C8FD9D3DDD6522A8C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1">
    <w:name w:val="4E56D93B0B524AF196948ECC801EE2AD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1">
    <w:name w:val="881A8A2C476F47338D16A0CE1508B5F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1">
    <w:name w:val="70C66E50C65D48869042D51AA58270B7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1">
    <w:name w:val="062934BFAB424EB197E4FEAADA96F673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1">
    <w:name w:val="FFAFBBD68F2D48388FA6A85212062308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1">
    <w:name w:val="4115C35CD756407781DC8C89F82BF83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1">
    <w:name w:val="7627BA7601A34EB6935EB62B79EE6B62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1">
    <w:name w:val="6F6E9709C6CD4DBFA5DE75253174E2B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1">
    <w:name w:val="076A5D153CAC477ABCD20D329D4F240D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1">
    <w:name w:val="D58CAFDF922A449294B6ABBE30306A4F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1">
    <w:name w:val="8D5C81606C9E426DB3CEF6BF8068EB9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1">
    <w:name w:val="2DAE9A88BC564AAF99B1BBE00130AB4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1">
    <w:name w:val="F90A90D7E4FC4A9C96F44F59A4CE0C6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1">
    <w:name w:val="8601F3C7F46E4C0C943D935363208AF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1">
    <w:name w:val="8B523C11882647FBA23EFD861EC207F5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">
    <w:name w:val="978DECE5ED914AB6BCE1083C4FEB41F9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">
    <w:name w:val="3F3DDE6E84934C58AE3C8E199038A18B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">
    <w:name w:val="0A6A88C698D0437F8ACF772C2C82EF10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">
    <w:name w:val="6DE877A8013F4CE88958DD21F5D88137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">
    <w:name w:val="DB2AB7871844491183E0C3F13DF8FFF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2408D5423C444F19D7759C3C96A9FB0">
    <w:name w:val="52408D5423C444F19D7759C3C96A9FB0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D58AE0E409C47318C0895195F119079">
    <w:name w:val="7D58AE0E409C47318C0895195F119079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5">
    <w:name w:val="A3999B68AFA049A4B283F94D39CF6287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5">
    <w:name w:val="73BD5D3E42514A8AA5B77B0B1BBF118C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5">
    <w:name w:val="144E253D922C48ECADF323DB8E183106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5">
    <w:name w:val="A6B6CED9642844C5ABF25446F83ED232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5">
    <w:name w:val="B7919BE163724E5EA3A4EA1A8C6BCE46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5">
    <w:name w:val="78C68633A84D4365A743BC8D005004385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2">
    <w:name w:val="E7331426FE3846858678BB7833413A1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2">
    <w:name w:val="D47653A8F2DE4777AF5ECE1C746DC6D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2">
    <w:name w:val="8F5D8220977D4D0DA625CE18083A339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2">
    <w:name w:val="B3B680C42DB942D3ADA5CB0180F4DAEA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2">
    <w:name w:val="ABD8DADD749A4B5E8A30FCCE01B781AC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2">
    <w:name w:val="FB44CA60FF874B5D9FBAEB6540BA86B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2">
    <w:name w:val="09394BE19E5D472680653B79A605F101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2">
    <w:name w:val="6743DD4A4F7643179B6D629E02E010D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2">
    <w:name w:val="D71922820A2641FD90601F401840FFE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2">
    <w:name w:val="CB209CEBADC04AA2851BA9A54582BFB5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2">
    <w:name w:val="508D517B41E6439A99475E04481AE771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2">
    <w:name w:val="D60E2A3398C94FEB8BFDB439DA4080F6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2">
    <w:name w:val="28AD99B71F424AB1A245DCDE19B8901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2">
    <w:name w:val="938BFB1EA98F49F08BE8AD643DCA2ED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2">
    <w:name w:val="42CCD6FE49074B8FA3EF86842D0BBC3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2">
    <w:name w:val="B7946DABB95E4E3C8FD9D3DDD6522A8C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2">
    <w:name w:val="4E56D93B0B524AF196948ECC801EE2AD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2">
    <w:name w:val="881A8A2C476F47338D16A0CE1508B5F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2">
    <w:name w:val="70C66E50C65D48869042D51AA58270B7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2">
    <w:name w:val="062934BFAB424EB197E4FEAADA96F673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2">
    <w:name w:val="FFAFBBD68F2D48388FA6A85212062308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2">
    <w:name w:val="4115C35CD756407781DC8C89F82BF83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2">
    <w:name w:val="7627BA7601A34EB6935EB62B79EE6B62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2">
    <w:name w:val="6F6E9709C6CD4DBFA5DE75253174E2B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2">
    <w:name w:val="076A5D153CAC477ABCD20D329D4F240D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2">
    <w:name w:val="D58CAFDF922A449294B6ABBE30306A4F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2">
    <w:name w:val="8D5C81606C9E426DB3CEF6BF8068EB9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2">
    <w:name w:val="2DAE9A88BC564AAF99B1BBE00130AB4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2">
    <w:name w:val="F90A90D7E4FC4A9C96F44F59A4CE0C6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2">
    <w:name w:val="8601F3C7F46E4C0C943D935363208AF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2">
    <w:name w:val="8B523C11882647FBA23EFD861EC207F5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1">
    <w:name w:val="978DECE5ED914AB6BCE1083C4FEB41F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1">
    <w:name w:val="3F3DDE6E84934C58AE3C8E199038A18B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1">
    <w:name w:val="0A6A88C698D0437F8ACF772C2C82EF1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1">
    <w:name w:val="6DE877A8013F4CE88958DD21F5D88137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1">
    <w:name w:val="DB2AB7871844491183E0C3F13DF8FFF5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2408D5423C444F19D7759C3C96A9FB01">
    <w:name w:val="52408D5423C444F19D7759C3C96A9FB0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D58AE0E409C47318C0895195F1190791">
    <w:name w:val="7D58AE0E409C47318C0895195F1190791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5A77854565441FABD63B0B8FA96EC84">
    <w:name w:val="C5A77854565441FABD63B0B8FA96EC84"/>
    <w:rsid w:val="00ED745D"/>
  </w:style>
  <w:style w:type="paragraph" w:customStyle="1" w:styleId="A3999B68AFA049A4B283F94D39CF62876">
    <w:name w:val="A3999B68AFA049A4B283F94D39CF6287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6">
    <w:name w:val="73BD5D3E42514A8AA5B77B0B1BBF118C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6">
    <w:name w:val="144E253D922C48ECADF323DB8E183106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6">
    <w:name w:val="A6B6CED9642844C5ABF25446F83ED232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6">
    <w:name w:val="B7919BE163724E5EA3A4EA1A8C6BCE46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6">
    <w:name w:val="78C68633A84D4365A743BC8D005004386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3">
    <w:name w:val="E7331426FE3846858678BB7833413A1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3">
    <w:name w:val="D47653A8F2DE4777AF5ECE1C746DC6D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3">
    <w:name w:val="8F5D8220977D4D0DA625CE18083A339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3">
    <w:name w:val="B3B680C42DB942D3ADA5CB0180F4DAEA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3">
    <w:name w:val="ABD8DADD749A4B5E8A30FCCE01B781AC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3">
    <w:name w:val="FB44CA60FF874B5D9FBAEB6540BA86B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3">
    <w:name w:val="09394BE19E5D472680653B79A605F101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3">
    <w:name w:val="6743DD4A4F7643179B6D629E02E010D9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3">
    <w:name w:val="D71922820A2641FD90601F401840FFE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3">
    <w:name w:val="CB209CEBADC04AA2851BA9A54582BFB5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3">
    <w:name w:val="508D517B41E6439A99475E04481AE771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3">
    <w:name w:val="D60E2A3398C94FEB8BFDB439DA4080F6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3">
    <w:name w:val="28AD99B71F424AB1A245DCDE19B89018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3">
    <w:name w:val="938BFB1EA98F49F08BE8AD643DCA2ED9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3">
    <w:name w:val="42CCD6FE49074B8FA3EF86842D0BBC3B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3">
    <w:name w:val="B7946DABB95E4E3C8FD9D3DDD6522A8C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3">
    <w:name w:val="4E56D93B0B524AF196948ECC801EE2AD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3">
    <w:name w:val="881A8A2C476F47338D16A0CE1508B5F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3">
    <w:name w:val="70C66E50C65D48869042D51AA58270B7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3">
    <w:name w:val="062934BFAB424EB197E4FEAADA96F673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3">
    <w:name w:val="FFAFBBD68F2D48388FA6A85212062308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3">
    <w:name w:val="4115C35CD756407781DC8C89F82BF83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3">
    <w:name w:val="7627BA7601A34EB6935EB62B79EE6B62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3">
    <w:name w:val="6F6E9709C6CD4DBFA5DE75253174E2B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3">
    <w:name w:val="076A5D153CAC477ABCD20D329D4F240D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3">
    <w:name w:val="D58CAFDF922A449294B6ABBE30306A4F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3">
    <w:name w:val="8D5C81606C9E426DB3CEF6BF8068EB9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3">
    <w:name w:val="2DAE9A88BC564AAF99B1BBE00130AB4B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3">
    <w:name w:val="F90A90D7E4FC4A9C96F44F59A4CE0C60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3">
    <w:name w:val="8601F3C7F46E4C0C943D935363208AFB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3">
    <w:name w:val="8B523C11882647FBA23EFD861EC207F53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2">
    <w:name w:val="978DECE5ED914AB6BCE1083C4FEB41F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2">
    <w:name w:val="3F3DDE6E84934C58AE3C8E199038A18B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2">
    <w:name w:val="0A6A88C698D0437F8ACF772C2C82EF1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2">
    <w:name w:val="6DE877A8013F4CE88958DD21F5D88137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2">
    <w:name w:val="DB2AB7871844491183E0C3F13DF8FFF5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52408D5423C444F19D7759C3C96A9FB02">
    <w:name w:val="52408D5423C444F19D7759C3C96A9FB0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7D58AE0E409C47318C0895195F1190792">
    <w:name w:val="7D58AE0E409C47318C0895195F1190792"/>
    <w:rsid w:val="00ED745D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">
    <w:name w:val="6A50BAC3A07748748999860737B67BE4"/>
    <w:rsid w:val="00DA77AC"/>
  </w:style>
  <w:style w:type="paragraph" w:customStyle="1" w:styleId="CE370E5DB74E493AB0BA97EEA60A13E3">
    <w:name w:val="CE370E5DB74E493AB0BA97EEA60A13E3"/>
    <w:rsid w:val="00DA77AC"/>
  </w:style>
  <w:style w:type="paragraph" w:customStyle="1" w:styleId="A3999B68AFA049A4B283F94D39CF62877">
    <w:name w:val="A3999B68AFA049A4B283F94D39CF6287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7">
    <w:name w:val="73BD5D3E42514A8AA5B77B0B1BBF118C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7">
    <w:name w:val="144E253D922C48ECADF323DB8E18310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7">
    <w:name w:val="A6B6CED9642844C5ABF25446F83ED23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7">
    <w:name w:val="B7919BE163724E5EA3A4EA1A8C6BCE4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7">
    <w:name w:val="78C68633A84D4365A743BC8D00500438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4">
    <w:name w:val="E7331426FE3846858678BB7833413A1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1">
    <w:name w:val="CE370E5DB74E493AB0BA97EEA60A13E3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1">
    <w:name w:val="6A50BAC3A07748748999860737B67BE4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4">
    <w:name w:val="D47653A8F2DE4777AF5ECE1C746DC6D2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4">
    <w:name w:val="8F5D8220977D4D0DA625CE18083A3396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4">
    <w:name w:val="B3B680C42DB942D3ADA5CB0180F4DAEA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4">
    <w:name w:val="ABD8DADD749A4B5E8A30FCCE01B781AC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4">
    <w:name w:val="FB44CA60FF874B5D9FBAEB6540BA86B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4">
    <w:name w:val="09394BE19E5D472680653B79A605F101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4">
    <w:name w:val="6743DD4A4F7643179B6D629E02E010D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4">
    <w:name w:val="D71922820A2641FD90601F401840FFE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4">
    <w:name w:val="CB209CEBADC04AA2851BA9A54582BFB5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4">
    <w:name w:val="508D517B41E6439A99475E04481AE771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4">
    <w:name w:val="D60E2A3398C94FEB8BFDB439DA4080F6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4">
    <w:name w:val="28AD99B71F424AB1A245DCDE19B89018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4">
    <w:name w:val="938BFB1EA98F49F08BE8AD643DCA2ED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4">
    <w:name w:val="42CCD6FE49074B8FA3EF86842D0BBC3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4">
    <w:name w:val="B7946DABB95E4E3C8FD9D3DDD6522A8C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4">
    <w:name w:val="4E56D93B0B524AF196948ECC801EE2AD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4">
    <w:name w:val="881A8A2C476F47338D16A0CE1508B5F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4">
    <w:name w:val="70C66E50C65D48869042D51AA58270B7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4">
    <w:name w:val="062934BFAB424EB197E4FEAADA96F673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4">
    <w:name w:val="FFAFBBD68F2D48388FA6A85212062308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4">
    <w:name w:val="4115C35CD756407781DC8C89F82BF832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4">
    <w:name w:val="7627BA7601A34EB6935EB62B79EE6B62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4">
    <w:name w:val="6F6E9709C6CD4DBFA5DE75253174E2B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4">
    <w:name w:val="076A5D153CAC477ABCD20D329D4F240D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4">
    <w:name w:val="D58CAFDF922A449294B6ABBE30306A4F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4">
    <w:name w:val="8D5C81606C9E426DB3CEF6BF8068EB9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4">
    <w:name w:val="2DAE9A88BC564AAF99B1BBE00130AB4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4">
    <w:name w:val="F90A90D7E4FC4A9C96F44F59A4CE0C6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4">
    <w:name w:val="8601F3C7F46E4C0C943D935363208AF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4">
    <w:name w:val="8B523C11882647FBA23EFD861EC207F5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3">
    <w:name w:val="978DECE5ED914AB6BCE1083C4FEB41F9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3">
    <w:name w:val="3F3DDE6E84934C58AE3C8E199038A18B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3">
    <w:name w:val="0A6A88C698D0437F8ACF772C2C82EF10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3">
    <w:name w:val="6DE877A8013F4CE88958DD21F5D88137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3">
    <w:name w:val="DB2AB7871844491183E0C3F13DF8FFF5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">
    <w:name w:val="2FA22930057442E49EBE53277FB1969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">
    <w:name w:val="266AD08FB482464B853A1795A5E1322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275A00629646A7B43BAF7A829F0493">
    <w:name w:val="0A275A00629646A7B43BAF7A829F0493"/>
    <w:rsid w:val="00DA77AC"/>
  </w:style>
  <w:style w:type="paragraph" w:customStyle="1" w:styleId="A3999B68AFA049A4B283F94D39CF62878">
    <w:name w:val="A3999B68AFA049A4B283F94D39CF6287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8">
    <w:name w:val="73BD5D3E42514A8AA5B77B0B1BBF118C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8">
    <w:name w:val="144E253D922C48ECADF323DB8E183106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8">
    <w:name w:val="A6B6CED9642844C5ABF25446F83ED23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8">
    <w:name w:val="B7919BE163724E5EA3A4EA1A8C6BCE46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8">
    <w:name w:val="78C68633A84D4365A743BC8D00500438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5">
    <w:name w:val="E7331426FE3846858678BB7833413A1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2">
    <w:name w:val="CE370E5DB74E493AB0BA97EEA60A13E3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2">
    <w:name w:val="6A50BAC3A07748748999860737B67BE4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5">
    <w:name w:val="D47653A8F2DE4777AF5ECE1C746DC6D2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5">
    <w:name w:val="8F5D8220977D4D0DA625CE18083A3396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5">
    <w:name w:val="B3B680C42DB942D3ADA5CB0180F4DAEA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5">
    <w:name w:val="ABD8DADD749A4B5E8A30FCCE01B781AC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5">
    <w:name w:val="FB44CA60FF874B5D9FBAEB6540BA86B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5">
    <w:name w:val="09394BE19E5D472680653B79A605F101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5">
    <w:name w:val="6743DD4A4F7643179B6D629E02E010D9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71922820A2641FD90601F401840FFEF5">
    <w:name w:val="D71922820A2641FD90601F401840FFE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5">
    <w:name w:val="CB209CEBADC04AA2851BA9A54582BFB5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5">
    <w:name w:val="508D517B41E6439A99475E04481AE771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5">
    <w:name w:val="D60E2A3398C94FEB8BFDB439DA4080F6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5">
    <w:name w:val="28AD99B71F424AB1A245DCDE19B89018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5">
    <w:name w:val="938BFB1EA98F49F08BE8AD643DCA2ED9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5">
    <w:name w:val="42CCD6FE49074B8FA3EF86842D0BBC3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5">
    <w:name w:val="B7946DABB95E4E3C8FD9D3DDD6522A8C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5">
    <w:name w:val="4E56D93B0B524AF196948ECC801EE2AD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5">
    <w:name w:val="881A8A2C476F47338D16A0CE1508B5F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5">
    <w:name w:val="70C66E50C65D48869042D51AA58270B7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62934BFAB424EB197E4FEAADA96F6735">
    <w:name w:val="062934BFAB424EB197E4FEAADA96F673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5">
    <w:name w:val="FFAFBBD68F2D48388FA6A85212062308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5">
    <w:name w:val="4115C35CD756407781DC8C89F82BF832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5">
    <w:name w:val="7627BA7601A34EB6935EB62B79EE6B62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5">
    <w:name w:val="6F6E9709C6CD4DBFA5DE75253174E2B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5">
    <w:name w:val="076A5D153CAC477ABCD20D329D4F240D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5">
    <w:name w:val="D58CAFDF922A449294B6ABBE30306A4F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5">
    <w:name w:val="8D5C81606C9E426DB3CEF6BF8068EB9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5">
    <w:name w:val="2DAE9A88BC564AAF99B1BBE00130AB4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5">
    <w:name w:val="F90A90D7E4FC4A9C96F44F59A4CE0C6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5">
    <w:name w:val="8601F3C7F46E4C0C943D935363208AF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5">
    <w:name w:val="8B523C11882647FBA23EFD861EC207F5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4">
    <w:name w:val="978DECE5ED914AB6BCE1083C4FEB41F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4">
    <w:name w:val="3F3DDE6E84934C58AE3C8E199038A18B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4">
    <w:name w:val="0A6A88C698D0437F8ACF772C2C82EF10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4">
    <w:name w:val="6DE877A8013F4CE88958DD21F5D88137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4">
    <w:name w:val="DB2AB7871844491183E0C3F13DF8FFF5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1">
    <w:name w:val="2FA22930057442E49EBE53277FB1969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1">
    <w:name w:val="266AD08FB482464B853A1795A5E13229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2130E4DF2604E7AB287694B4A1C47CC">
    <w:name w:val="12130E4DF2604E7AB287694B4A1C47CC"/>
    <w:rsid w:val="00DA77AC"/>
  </w:style>
  <w:style w:type="paragraph" w:customStyle="1" w:styleId="59FCA56C6B134A1CB0E4194F7B29BE88">
    <w:name w:val="59FCA56C6B134A1CB0E4194F7B29BE88"/>
    <w:rsid w:val="00DA77AC"/>
  </w:style>
  <w:style w:type="paragraph" w:customStyle="1" w:styleId="A3999B68AFA049A4B283F94D39CF62879">
    <w:name w:val="A3999B68AFA049A4B283F94D39CF6287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9">
    <w:name w:val="73BD5D3E42514A8AA5B77B0B1BBF118C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9">
    <w:name w:val="144E253D922C48ECADF323DB8E183106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9">
    <w:name w:val="A6B6CED9642844C5ABF25446F83ED232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9">
    <w:name w:val="B7919BE163724E5EA3A4EA1A8C6BCE46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9">
    <w:name w:val="78C68633A84D4365A743BC8D005004389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6">
    <w:name w:val="E7331426FE3846858678BB7833413A1F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3">
    <w:name w:val="CE370E5DB74E493AB0BA97EEA60A13E3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3">
    <w:name w:val="6A50BAC3A07748748999860737B67BE4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6">
    <w:name w:val="D47653A8F2DE4777AF5ECE1C746DC6D2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6">
    <w:name w:val="8F5D8220977D4D0DA625CE18083A3396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6">
    <w:name w:val="B3B680C42DB942D3ADA5CB0180F4DAEA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6">
    <w:name w:val="ABD8DADD749A4B5E8A30FCCE01B781AC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6">
    <w:name w:val="FB44CA60FF874B5D9FBAEB6540BA86B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6">
    <w:name w:val="09394BE19E5D472680653B79A605F101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6">
    <w:name w:val="6743DD4A4F7643179B6D629E02E010D9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9FCA56C6B134A1CB0E4194F7B29BE881">
    <w:name w:val="59FCA56C6B134A1CB0E4194F7B29BE88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6">
    <w:name w:val="CB209CEBADC04AA2851BA9A54582BFB5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6">
    <w:name w:val="508D517B41E6439A99475E04481AE771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6">
    <w:name w:val="D60E2A3398C94FEB8BFDB439DA4080F6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6">
    <w:name w:val="28AD99B71F424AB1A245DCDE19B89018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6">
    <w:name w:val="938BFB1EA98F49F08BE8AD643DCA2ED9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6">
    <w:name w:val="42CCD6FE49074B8FA3EF86842D0BBC3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6">
    <w:name w:val="B7946DABB95E4E3C8FD9D3DDD6522A8C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6">
    <w:name w:val="4E56D93B0B524AF196948ECC801EE2AD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6">
    <w:name w:val="881A8A2C476F47338D16A0CE1508B5F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6">
    <w:name w:val="70C66E50C65D48869042D51AA58270B7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2130E4DF2604E7AB287694B4A1C47CC1">
    <w:name w:val="12130E4DF2604E7AB287694B4A1C47CC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6">
    <w:name w:val="FFAFBBD68F2D48388FA6A85212062308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6">
    <w:name w:val="4115C35CD756407781DC8C89F82BF832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6">
    <w:name w:val="7627BA7601A34EB6935EB62B79EE6B62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6">
    <w:name w:val="6F6E9709C6CD4DBFA5DE75253174E2BF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6">
    <w:name w:val="076A5D153CAC477ABCD20D329D4F240D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6">
    <w:name w:val="D58CAFDF922A449294B6ABBE30306A4F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6">
    <w:name w:val="8D5C81606C9E426DB3CEF6BF8068EB9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6">
    <w:name w:val="2DAE9A88BC564AAF99B1BBE00130AB4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6">
    <w:name w:val="F90A90D7E4FC4A9C96F44F59A4CE0C6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6">
    <w:name w:val="8601F3C7F46E4C0C943D935363208AF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6">
    <w:name w:val="8B523C11882647FBA23EFD861EC207F5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5">
    <w:name w:val="978DECE5ED914AB6BCE1083C4FEB41F9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5">
    <w:name w:val="3F3DDE6E84934C58AE3C8E199038A18B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5">
    <w:name w:val="0A6A88C698D0437F8ACF772C2C82EF10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5">
    <w:name w:val="6DE877A8013F4CE88958DD21F5D88137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5">
    <w:name w:val="DB2AB7871844491183E0C3F13DF8FFF5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2">
    <w:name w:val="2FA22930057442E49EBE53277FB19691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2">
    <w:name w:val="266AD08FB482464B853A1795A5E13229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10">
    <w:name w:val="A3999B68AFA049A4B283F94D39CF6287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0">
    <w:name w:val="73BD5D3E42514A8AA5B77B0B1BBF118C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0">
    <w:name w:val="144E253D922C48ECADF323DB8E183106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0">
    <w:name w:val="A6B6CED9642844C5ABF25446F83ED232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0">
    <w:name w:val="B7919BE163724E5EA3A4EA1A8C6BCE46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0">
    <w:name w:val="78C68633A84D4365A743BC8D0050043810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7">
    <w:name w:val="E7331426FE3846858678BB7833413A1F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4">
    <w:name w:val="CE370E5DB74E493AB0BA97EEA60A13E3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4">
    <w:name w:val="6A50BAC3A07748748999860737B67BE4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7">
    <w:name w:val="D47653A8F2DE4777AF5ECE1C746DC6D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7">
    <w:name w:val="8F5D8220977D4D0DA625CE18083A339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7">
    <w:name w:val="B3B680C42DB942D3ADA5CB0180F4DAEA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7">
    <w:name w:val="ABD8DADD749A4B5E8A30FCCE01B781AC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7">
    <w:name w:val="FB44CA60FF874B5D9FBAEB6540BA86B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7">
    <w:name w:val="09394BE19E5D472680653B79A605F101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7">
    <w:name w:val="6743DD4A4F7643179B6D629E02E010D9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">
    <w:name w:val="4C9396D820F54D109E2C82B1213C2C4A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7">
    <w:name w:val="CB209CEBADC04AA2851BA9A54582BFB5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7">
    <w:name w:val="508D517B41E6439A99475E04481AE771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60E2A3398C94FEB8BFDB439DA4080F67">
    <w:name w:val="D60E2A3398C94FEB8BFDB439DA4080F6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7">
    <w:name w:val="28AD99B71F424AB1A245DCDE19B89018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7">
    <w:name w:val="938BFB1EA98F49F08BE8AD643DCA2ED9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2CCD6FE49074B8FA3EF86842D0BBC3B7">
    <w:name w:val="42CCD6FE49074B8FA3EF86842D0BBC3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7">
    <w:name w:val="B7946DABB95E4E3C8FD9D3DDD6522A8C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7">
    <w:name w:val="4E56D93B0B524AF196948ECC801EE2AD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81A8A2C476F47338D16A0CE1508B5F07">
    <w:name w:val="881A8A2C476F47338D16A0CE1508B5F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7">
    <w:name w:val="70C66E50C65D48869042D51AA58270B7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2130E4DF2604E7AB287694B4A1C47CC2">
    <w:name w:val="12130E4DF2604E7AB287694B4A1C47CC2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FAFBBD68F2D48388FA6A852120623087">
    <w:name w:val="FFAFBBD68F2D48388FA6A85212062308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7">
    <w:name w:val="4115C35CD756407781DC8C89F82BF83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7">
    <w:name w:val="7627BA7601A34EB6935EB62B79EE6B62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7">
    <w:name w:val="6F6E9709C6CD4DBFA5DE75253174E2BF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7">
    <w:name w:val="076A5D153CAC477ABCD20D329D4F240D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7">
    <w:name w:val="D58CAFDF922A449294B6ABBE30306A4F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7">
    <w:name w:val="8D5C81606C9E426DB3CEF6BF8068EB9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7">
    <w:name w:val="2DAE9A88BC564AAF99B1BBE00130AB4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7">
    <w:name w:val="F90A90D7E4FC4A9C96F44F59A4CE0C6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7">
    <w:name w:val="8601F3C7F46E4C0C943D935363208AF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7">
    <w:name w:val="8B523C11882647FBA23EFD861EC207F5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6">
    <w:name w:val="978DECE5ED914AB6BCE1083C4FEB41F9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6">
    <w:name w:val="3F3DDE6E84934C58AE3C8E199038A18B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6">
    <w:name w:val="0A6A88C698D0437F8ACF772C2C82EF10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6">
    <w:name w:val="6DE877A8013F4CE88958DD21F5D88137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6">
    <w:name w:val="DB2AB7871844491183E0C3F13DF8FFF56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3">
    <w:name w:val="2FA22930057442E49EBE53277FB19691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3">
    <w:name w:val="266AD08FB482464B853A1795A5E132293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">
    <w:name w:val="EA6902E3AE3342E99C10769B22A4DD9F"/>
    <w:rsid w:val="00DA77AC"/>
  </w:style>
  <w:style w:type="paragraph" w:customStyle="1" w:styleId="363697BE7B514F8E8F4A36F1DE930093">
    <w:name w:val="363697BE7B514F8E8F4A36F1DE930093"/>
    <w:rsid w:val="00DA77AC"/>
  </w:style>
  <w:style w:type="paragraph" w:customStyle="1" w:styleId="C212F7DCB7E44E3AA3903985E0E95979">
    <w:name w:val="C212F7DCB7E44E3AA3903985E0E95979"/>
    <w:rsid w:val="00DA77AC"/>
  </w:style>
  <w:style w:type="paragraph" w:customStyle="1" w:styleId="A67A5438A6464E2B8832E389F317A94B">
    <w:name w:val="A67A5438A6464E2B8832E389F317A94B"/>
    <w:rsid w:val="00DA77AC"/>
  </w:style>
  <w:style w:type="paragraph" w:customStyle="1" w:styleId="CA008E87544D4E8B9BEF73F33E708383">
    <w:name w:val="CA008E87544D4E8B9BEF73F33E708383"/>
    <w:rsid w:val="00DA77AC"/>
  </w:style>
  <w:style w:type="paragraph" w:customStyle="1" w:styleId="A3999B68AFA049A4B283F94D39CF628711">
    <w:name w:val="A3999B68AFA049A4B283F94D39CF6287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1">
    <w:name w:val="73BD5D3E42514A8AA5B77B0B1BBF118C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1">
    <w:name w:val="144E253D922C48ECADF323DB8E183106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1">
    <w:name w:val="A6B6CED9642844C5ABF25446F83ED232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1">
    <w:name w:val="B7919BE163724E5EA3A4EA1A8C6BCE46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1">
    <w:name w:val="78C68633A84D4365A743BC8D005004381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8">
    <w:name w:val="E7331426FE3846858678BB7833413A1F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5">
    <w:name w:val="CE370E5DB74E493AB0BA97EEA60A13E3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5">
    <w:name w:val="6A50BAC3A07748748999860737B67BE45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8">
    <w:name w:val="D47653A8F2DE4777AF5ECE1C746DC6D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8">
    <w:name w:val="8F5D8220977D4D0DA625CE18083A3396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8">
    <w:name w:val="B3B680C42DB942D3ADA5CB0180F4DAEA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8">
    <w:name w:val="ABD8DADD749A4B5E8A30FCCE01B781AC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8">
    <w:name w:val="FB44CA60FF874B5D9FBAEB6540BA86B0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8">
    <w:name w:val="09394BE19E5D472680653B79A605F101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8">
    <w:name w:val="6743DD4A4F7643179B6D629E02E010D9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1">
    <w:name w:val="4C9396D820F54D109E2C82B1213C2C4A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8">
    <w:name w:val="CB209CEBADC04AA2851BA9A54582BFB5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8">
    <w:name w:val="508D517B41E6439A99475E04481AE771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1">
    <w:name w:val="EA6902E3AE3342E99C10769B22A4DD9F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8">
    <w:name w:val="28AD99B71F424AB1A245DCDE19B89018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8">
    <w:name w:val="938BFB1EA98F49F08BE8AD643DCA2ED9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63697BE7B514F8E8F4A36F1DE9300931">
    <w:name w:val="363697BE7B514F8E8F4A36F1DE930093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8">
    <w:name w:val="B7946DABB95E4E3C8FD9D3DDD6522A8C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8">
    <w:name w:val="4E56D93B0B524AF196948ECC801EE2AD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212F7DCB7E44E3AA3903985E0E959791">
    <w:name w:val="C212F7DCB7E44E3AA3903985E0E95979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8">
    <w:name w:val="70C66E50C65D48869042D51AA58270B7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CA008E87544D4E8B9BEF73F33E7083831">
    <w:name w:val="CA008E87544D4E8B9BEF73F33E708383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67A5438A6464E2B8832E389F317A94B1">
    <w:name w:val="A67A5438A6464E2B8832E389F317A94B1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8">
    <w:name w:val="4115C35CD756407781DC8C89F82BF83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8">
    <w:name w:val="7627BA7601A34EB6935EB62B79EE6B62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8">
    <w:name w:val="6F6E9709C6CD4DBFA5DE75253174E2BF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8">
    <w:name w:val="076A5D153CAC477ABCD20D329D4F240D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8">
    <w:name w:val="D58CAFDF922A449294B6ABBE30306A4F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8">
    <w:name w:val="8D5C81606C9E426DB3CEF6BF8068EB90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8">
    <w:name w:val="2DAE9A88BC564AAF99B1BBE00130AB4B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8">
    <w:name w:val="F90A90D7E4FC4A9C96F44F59A4CE0C60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8">
    <w:name w:val="8601F3C7F46E4C0C943D935363208AFB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8">
    <w:name w:val="8B523C11882647FBA23EFD861EC207F58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7">
    <w:name w:val="978DECE5ED914AB6BCE1083C4FEB41F9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7">
    <w:name w:val="3F3DDE6E84934C58AE3C8E199038A18B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7">
    <w:name w:val="0A6A88C698D0437F8ACF772C2C82EF10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7">
    <w:name w:val="6DE877A8013F4CE88958DD21F5D88137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DB2AB7871844491183E0C3F13DF8FFF57">
    <w:name w:val="DB2AB7871844491183E0C3F13DF8FFF57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FA22930057442E49EBE53277FB196914">
    <w:name w:val="2FA22930057442E49EBE53277FB19691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266AD08FB482464B853A1795A5E132294">
    <w:name w:val="266AD08FB482464B853A1795A5E132294"/>
    <w:rsid w:val="00DA77AC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12">
    <w:name w:val="A3999B68AFA049A4B283F94D39CF6287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2">
    <w:name w:val="73BD5D3E42514A8AA5B77B0B1BBF118C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2">
    <w:name w:val="144E253D922C48ECADF323DB8E183106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2">
    <w:name w:val="A6B6CED9642844C5ABF25446F83ED232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2">
    <w:name w:val="B7919BE163724E5EA3A4EA1A8C6BCE46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2">
    <w:name w:val="78C68633A84D4365A743BC8D005004381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9">
    <w:name w:val="E7331426FE3846858678BB7833413A1F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6">
    <w:name w:val="CE370E5DB74E493AB0BA97EEA60A13E36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6">
    <w:name w:val="6A50BAC3A07748748999860737B67BE46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9">
    <w:name w:val="D47653A8F2DE4777AF5ECE1C746DC6D2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9">
    <w:name w:val="8F5D8220977D4D0DA625CE18083A3396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9">
    <w:name w:val="B3B680C42DB942D3ADA5CB0180F4DAEA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9">
    <w:name w:val="ABD8DADD749A4B5E8A30FCCE01B781AC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9">
    <w:name w:val="FB44CA60FF874B5D9FBAEB6540BA86B0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9">
    <w:name w:val="09394BE19E5D472680653B79A605F101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9">
    <w:name w:val="6743DD4A4F7643179B6D629E02E010D9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2">
    <w:name w:val="4C9396D820F54D109E2C82B1213C2C4A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9">
    <w:name w:val="CB209CEBADC04AA2851BA9A54582BFB5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9">
    <w:name w:val="508D517B41E6439A99475E04481AE771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2">
    <w:name w:val="EA6902E3AE3342E99C10769B22A4DD9F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9">
    <w:name w:val="28AD99B71F424AB1A245DCDE19B89018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9">
    <w:name w:val="938BFB1EA98F49F08BE8AD643DCA2ED9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363697BE7B514F8E8F4A36F1DE9300932">
    <w:name w:val="363697BE7B514F8E8F4A36F1DE930093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9">
    <w:name w:val="B7946DABB95E4E3C8FD9D3DDD6522A8C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9">
    <w:name w:val="4E56D93B0B524AF196948ECC801EE2AD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212F7DCB7E44E3AA3903985E0E959792">
    <w:name w:val="C212F7DCB7E44E3AA3903985E0E95979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9">
    <w:name w:val="70C66E50C65D48869042D51AA58270B7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A008E87544D4E8B9BEF73F33E7083832">
    <w:name w:val="CA008E87544D4E8B9BEF73F33E708383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67A5438A6464E2B8832E389F317A94B2">
    <w:name w:val="A67A5438A6464E2B8832E389F317A94B2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9">
    <w:name w:val="4115C35CD756407781DC8C89F82BF832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9">
    <w:name w:val="7627BA7601A34EB6935EB62B79EE6B62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9">
    <w:name w:val="6F6E9709C6CD4DBFA5DE75253174E2BF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9">
    <w:name w:val="076A5D153CAC477ABCD20D329D4F240D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9">
    <w:name w:val="D58CAFDF922A449294B6ABBE30306A4F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9">
    <w:name w:val="8D5C81606C9E426DB3CEF6BF8068EB90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9">
    <w:name w:val="2DAE9A88BC564AAF99B1BBE00130AB4B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9">
    <w:name w:val="F90A90D7E4FC4A9C96F44F59A4CE0C60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9">
    <w:name w:val="8601F3C7F46E4C0C943D935363208AFB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9">
    <w:name w:val="8B523C11882647FBA23EFD861EC207F5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978DECE5ED914AB6BCE1083C4FEB41F98">
    <w:name w:val="978DECE5ED914AB6BCE1083C4FEB41F9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3F3DDE6E84934C58AE3C8E199038A18B8">
    <w:name w:val="3F3DDE6E84934C58AE3C8E199038A18B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A6A88C698D0437F8ACF772C2C82EF108">
    <w:name w:val="0A6A88C698D0437F8ACF772C2C82EF10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6DE877A8013F4CE88958DD21F5D881378">
    <w:name w:val="6DE877A8013F4CE88958DD21F5D88137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C925F51CD09844F7AC3613B25A3EC5CA">
    <w:name w:val="C925F51CD09844F7AC3613B25A3EC5CA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4061B15F722443C800ED3DA21204368">
    <w:name w:val="04061B15F722443C800ED3DA21204368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0B53ED7CCCDD41C6B56ED68C7F91C0D9">
    <w:name w:val="0B53ED7CCCDD41C6B56ED68C7F91C0D9"/>
    <w:rsid w:val="00821EDB"/>
    <w:pPr>
      <w:spacing w:after="0" w:line="240" w:lineRule="auto"/>
    </w:pPr>
    <w:rPr>
      <w:rFonts w:ascii="Segoe UI" w:eastAsiaTheme="minorHAnsi" w:hAnsi="Segoe UI"/>
    </w:rPr>
  </w:style>
  <w:style w:type="paragraph" w:customStyle="1" w:styleId="A3999B68AFA049A4B283F94D39CF628713">
    <w:name w:val="A3999B68AFA049A4B283F94D39CF6287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3BD5D3E42514A8AA5B77B0B1BBF118C13">
    <w:name w:val="73BD5D3E42514A8AA5B77B0B1BBF118C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144E253D922C48ECADF323DB8E18310613">
    <w:name w:val="144E253D922C48ECADF323DB8E183106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6B6CED9642844C5ABF25446F83ED23213">
    <w:name w:val="A6B6CED9642844C5ABF25446F83ED232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7919BE163724E5EA3A4EA1A8C6BCE4613">
    <w:name w:val="B7919BE163724E5EA3A4EA1A8C6BCE46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8C68633A84D4365A743BC8D0050043813">
    <w:name w:val="78C68633A84D4365A743BC8D005004381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E7331426FE3846858678BB7833413A1F10">
    <w:name w:val="E7331426FE3846858678BB7833413A1F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E370E5DB74E493AB0BA97EEA60A13E37">
    <w:name w:val="CE370E5DB74E493AB0BA97EEA60A13E37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6A50BAC3A07748748999860737B67BE47">
    <w:name w:val="6A50BAC3A07748748999860737B67BE47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D47653A8F2DE4777AF5ECE1C746DC6D210">
    <w:name w:val="D47653A8F2DE4777AF5ECE1C746DC6D2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F5D8220977D4D0DA625CE18083A339610">
    <w:name w:val="8F5D8220977D4D0DA625CE18083A3396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3B680C42DB942D3ADA5CB0180F4DAEA10">
    <w:name w:val="B3B680C42DB942D3ADA5CB0180F4DAEA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BD8DADD749A4B5E8A30FCCE01B781AC10">
    <w:name w:val="ABD8DADD749A4B5E8A30FCCE01B781AC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FB44CA60FF874B5D9FBAEB6540BA86B010">
    <w:name w:val="FB44CA60FF874B5D9FBAEB6540BA86B0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09394BE19E5D472680653B79A605F10110">
    <w:name w:val="09394BE19E5D472680653B79A605F101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6743DD4A4F7643179B6D629E02E010D910">
    <w:name w:val="6743DD4A4F7643179B6D629E02E010D9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C9396D820F54D109E2C82B1213C2C4A3">
    <w:name w:val="4C9396D820F54D109E2C82B1213C2C4A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B209CEBADC04AA2851BA9A54582BFB510">
    <w:name w:val="CB209CEBADC04AA2851BA9A54582BFB5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508D517B41E6439A99475E04481AE77110">
    <w:name w:val="508D517B41E6439A99475E04481AE771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EA6902E3AE3342E99C10769B22A4DD9F3">
    <w:name w:val="EA6902E3AE3342E99C10769B22A4DD9F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28AD99B71F424AB1A245DCDE19B8901810">
    <w:name w:val="28AD99B71F424AB1A245DCDE19B89018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938BFB1EA98F49F08BE8AD643DCA2ED910">
    <w:name w:val="938BFB1EA98F49F08BE8AD643DCA2ED9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363697BE7B514F8E8F4A36F1DE9300933">
    <w:name w:val="363697BE7B514F8E8F4A36F1DE930093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7946DABB95E4E3C8FD9D3DDD6522A8C10">
    <w:name w:val="B7946DABB95E4E3C8FD9D3DDD6522A8C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E56D93B0B524AF196948ECC801EE2AD10">
    <w:name w:val="4E56D93B0B524AF196948ECC801EE2AD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212F7DCB7E44E3AA3903985E0E959793">
    <w:name w:val="C212F7DCB7E44E3AA3903985E0E95979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0C66E50C65D48869042D51AA58270B710">
    <w:name w:val="70C66E50C65D48869042D51AA58270B7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CA008E87544D4E8B9BEF73F33E7083833">
    <w:name w:val="CA008E87544D4E8B9BEF73F33E708383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67A5438A6464E2B8832E389F317A94B3">
    <w:name w:val="A67A5438A6464E2B8832E389F317A94B3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115C35CD756407781DC8C89F82BF83210">
    <w:name w:val="4115C35CD756407781DC8C89F82BF832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627BA7601A34EB6935EB62B79EE6B6210">
    <w:name w:val="7627BA7601A34EB6935EB62B79EE6B62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6F6E9709C6CD4DBFA5DE75253174E2BF10">
    <w:name w:val="6F6E9709C6CD4DBFA5DE75253174E2BF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076A5D153CAC477ABCD20D329D4F240D10">
    <w:name w:val="076A5D153CAC477ABCD20D329D4F240D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D58CAFDF922A449294B6ABBE30306A4F10">
    <w:name w:val="D58CAFDF922A449294B6ABBE30306A4F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D5C81606C9E426DB3CEF6BF8068EB9010">
    <w:name w:val="8D5C81606C9E426DB3CEF6BF8068EB90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2DAE9A88BC564AAF99B1BBE00130AB4B10">
    <w:name w:val="2DAE9A88BC564AAF99B1BBE00130AB4B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F90A90D7E4FC4A9C96F44F59A4CE0C6010">
    <w:name w:val="F90A90D7E4FC4A9C96F44F59A4CE0C60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601F3C7F46E4C0C943D935363208AFB10">
    <w:name w:val="8601F3C7F46E4C0C943D935363208AFB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8B523C11882647FBA23EFD861EC207F510">
    <w:name w:val="8B523C11882647FBA23EFD861EC207F510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A64980F9568B4D40B6192F3BF2D9A1A2">
    <w:name w:val="A64980F9568B4D40B6192F3BF2D9A1A2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393E424F38F041199A4B0B92CB86F262">
    <w:name w:val="393E424F38F041199A4B0B92CB86F262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7E60FC73093F4A2286CADFEBA5EC213C">
    <w:name w:val="7E60FC73093F4A2286CADFEBA5EC213C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8F637B32A354160A50EE5F382638EC4">
    <w:name w:val="48F637B32A354160A50EE5F382638EC4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6EEE4F9770142009416BAAEDCE5C434">
    <w:name w:val="B6EEE4F9770142009416BAAEDCE5C434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A25ED4996F645E6A90AEC0C36338101">
    <w:name w:val="BA25ED4996F645E6A90AEC0C36338101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B850EB401BB14F6A9E042A446C7621E1">
    <w:name w:val="B850EB401BB14F6A9E042A446C7621E1"/>
    <w:rsid w:val="002A59FD"/>
    <w:pPr>
      <w:spacing w:after="0" w:line="240" w:lineRule="auto"/>
    </w:pPr>
    <w:rPr>
      <w:rFonts w:ascii="Segoe UI" w:eastAsiaTheme="minorHAnsi" w:hAnsi="Segoe UI"/>
    </w:rPr>
  </w:style>
  <w:style w:type="paragraph" w:customStyle="1" w:styleId="4CDB381A2A974A74AB998DAAD52888BE">
    <w:name w:val="4CDB381A2A974A74AB998DAAD52888BE"/>
    <w:rsid w:val="007B4601"/>
  </w:style>
  <w:style w:type="paragraph" w:customStyle="1" w:styleId="F3CCDB986E0D43C396854A50289AA23D">
    <w:name w:val="F3CCDB986E0D43C396854A50289AA23D"/>
    <w:rsid w:val="007B4601"/>
  </w:style>
  <w:style w:type="paragraph" w:customStyle="1" w:styleId="36A6EFF86F4A4465B68F5A6DFD5F4270">
    <w:name w:val="36A6EFF86F4A4465B68F5A6DFD5F4270"/>
    <w:rsid w:val="007B4601"/>
  </w:style>
  <w:style w:type="paragraph" w:customStyle="1" w:styleId="5071F5C91DAD46B6BDCF459CB3A2932F">
    <w:name w:val="5071F5C91DAD46B6BDCF459CB3A2932F"/>
    <w:rsid w:val="007B4601"/>
  </w:style>
  <w:style w:type="paragraph" w:customStyle="1" w:styleId="2423FF20075A4FC5A91610577A8F15E2">
    <w:name w:val="2423FF20075A4FC5A91610577A8F15E2"/>
    <w:rsid w:val="007B4601"/>
  </w:style>
  <w:style w:type="paragraph" w:customStyle="1" w:styleId="AC4D99602AB94DF9ACE1A23B5C351D08">
    <w:name w:val="AC4D99602AB94DF9ACE1A23B5C351D08"/>
    <w:rsid w:val="007B4601"/>
  </w:style>
  <w:style w:type="paragraph" w:customStyle="1" w:styleId="FD91B81B14AD4F47982D3243CACC0633">
    <w:name w:val="FD91B81B14AD4F47982D3243CACC0633"/>
    <w:rsid w:val="007B4601"/>
  </w:style>
  <w:style w:type="paragraph" w:customStyle="1" w:styleId="F5C7791A60B44BBA8A379F16C78D60C3">
    <w:name w:val="F5C7791A60B44BBA8A379F16C78D60C3"/>
    <w:rsid w:val="007B4601"/>
  </w:style>
  <w:style w:type="paragraph" w:customStyle="1" w:styleId="0DE6E1E47631462D8AFD88425EA78B61">
    <w:name w:val="0DE6E1E47631462D8AFD88425EA78B61"/>
    <w:rsid w:val="007B4601"/>
  </w:style>
  <w:style w:type="paragraph" w:customStyle="1" w:styleId="37CA543548064B62AD02171485E7EFE9">
    <w:name w:val="37CA543548064B62AD02171485E7EFE9"/>
    <w:rsid w:val="007B4601"/>
  </w:style>
  <w:style w:type="paragraph" w:customStyle="1" w:styleId="BEDECB6C1FAA4E8BAA6407AF5769C645">
    <w:name w:val="BEDECB6C1FAA4E8BAA6407AF5769C645"/>
    <w:rsid w:val="007B4601"/>
  </w:style>
  <w:style w:type="paragraph" w:customStyle="1" w:styleId="49BD150D05E94558AE87BD4C357F7A59">
    <w:name w:val="49BD150D05E94558AE87BD4C357F7A59"/>
    <w:rsid w:val="007B4601"/>
  </w:style>
  <w:style w:type="paragraph" w:customStyle="1" w:styleId="771E476010824C40B110823437B1C842">
    <w:name w:val="771E476010824C40B110823437B1C842"/>
    <w:rsid w:val="007B4601"/>
  </w:style>
  <w:style w:type="paragraph" w:customStyle="1" w:styleId="F88ACDE1B72D4539976908B2DF74E957">
    <w:name w:val="F88ACDE1B72D4539976908B2DF74E957"/>
    <w:rsid w:val="007B4601"/>
  </w:style>
  <w:style w:type="paragraph" w:customStyle="1" w:styleId="C3163D6251304443B91728B434F687F8">
    <w:name w:val="C3163D6251304443B91728B434F687F8"/>
    <w:rsid w:val="007B4601"/>
  </w:style>
  <w:style w:type="paragraph" w:customStyle="1" w:styleId="7258B735AE1A4D8B9B024C3FA5E44DA3">
    <w:name w:val="7258B735AE1A4D8B9B024C3FA5E44DA3"/>
    <w:rsid w:val="00CD5AE0"/>
    <w:rPr>
      <w:lang w:val="en-GB" w:eastAsia="en-GB"/>
    </w:rPr>
  </w:style>
  <w:style w:type="paragraph" w:customStyle="1" w:styleId="E6A866F1FDF04A86A079F9FDAFB7061C">
    <w:name w:val="E6A866F1FDF04A86A079F9FDAFB7061C"/>
    <w:rsid w:val="00CD5AE0"/>
    <w:rPr>
      <w:lang w:val="en-GB" w:eastAsia="en-GB"/>
    </w:rPr>
  </w:style>
  <w:style w:type="paragraph" w:customStyle="1" w:styleId="36951FD2AFDD44EB8F6506ADFADE769C">
    <w:name w:val="36951FD2AFDD44EB8F6506ADFADE769C"/>
    <w:rsid w:val="00CD5AE0"/>
    <w:rPr>
      <w:lang w:val="en-GB" w:eastAsia="en-GB"/>
    </w:rPr>
  </w:style>
  <w:style w:type="paragraph" w:customStyle="1" w:styleId="12C86DD7BF964B26881259DE8A563124">
    <w:name w:val="12C86DD7BF964B26881259DE8A563124"/>
    <w:rsid w:val="00CD5AE0"/>
    <w:rPr>
      <w:lang w:val="en-GB" w:eastAsia="en-GB"/>
    </w:rPr>
  </w:style>
  <w:style w:type="paragraph" w:customStyle="1" w:styleId="A32A2115BBEA44029C94EA419E920DCA">
    <w:name w:val="A32A2115BBEA44029C94EA419E920DCA"/>
    <w:rsid w:val="00CD5AE0"/>
    <w:rPr>
      <w:lang w:val="en-GB" w:eastAsia="en-GB"/>
    </w:rPr>
  </w:style>
  <w:style w:type="paragraph" w:customStyle="1" w:styleId="B82281777F6346169E047E51B3EA8D3C">
    <w:name w:val="B82281777F6346169E047E51B3EA8D3C"/>
    <w:rsid w:val="00CD5AE0"/>
    <w:rPr>
      <w:lang w:val="en-GB" w:eastAsia="en-GB"/>
    </w:rPr>
  </w:style>
  <w:style w:type="paragraph" w:customStyle="1" w:styleId="EE3BBB21A69D44899D6377282F4AB14B">
    <w:name w:val="EE3BBB21A69D44899D6377282F4AB14B"/>
    <w:rsid w:val="00CD5AE0"/>
    <w:rPr>
      <w:lang w:val="en-GB" w:eastAsia="en-GB"/>
    </w:rPr>
  </w:style>
  <w:style w:type="paragraph" w:customStyle="1" w:styleId="793F6480BE1B4B01BAB2CEC78BC322C5">
    <w:name w:val="793F6480BE1B4B01BAB2CEC78BC322C5"/>
    <w:rsid w:val="00CD5AE0"/>
    <w:rPr>
      <w:lang w:val="en-GB" w:eastAsia="en-GB"/>
    </w:rPr>
  </w:style>
  <w:style w:type="paragraph" w:customStyle="1" w:styleId="736CD4944C244AC68C911350918BBC95">
    <w:name w:val="736CD4944C244AC68C911350918BBC95"/>
    <w:rsid w:val="00CD5AE0"/>
    <w:rPr>
      <w:lang w:val="en-GB" w:eastAsia="en-GB"/>
    </w:rPr>
  </w:style>
  <w:style w:type="paragraph" w:customStyle="1" w:styleId="D46B4ABBD3754F86AE62C22F6A5BA920">
    <w:name w:val="D46B4ABBD3754F86AE62C22F6A5BA920"/>
    <w:rsid w:val="00CD5AE0"/>
    <w:rPr>
      <w:lang w:val="en-GB" w:eastAsia="en-GB"/>
    </w:rPr>
  </w:style>
  <w:style w:type="paragraph" w:customStyle="1" w:styleId="91DAA2E34D7142F886A6F95748455396">
    <w:name w:val="91DAA2E34D7142F886A6F95748455396"/>
    <w:rsid w:val="00CD5AE0"/>
    <w:rPr>
      <w:lang w:val="en-GB" w:eastAsia="en-GB"/>
    </w:rPr>
  </w:style>
  <w:style w:type="paragraph" w:customStyle="1" w:styleId="C6D320E499404552B0CB4BD6FCCC8A97">
    <w:name w:val="C6D320E499404552B0CB4BD6FCCC8A97"/>
    <w:rsid w:val="00CD5AE0"/>
    <w:rPr>
      <w:lang w:val="en-GB" w:eastAsia="en-GB"/>
    </w:rPr>
  </w:style>
  <w:style w:type="paragraph" w:customStyle="1" w:styleId="69727CF26A344DEAAA75E5A2E6E0DFFE">
    <w:name w:val="69727CF26A344DEAAA75E5A2E6E0DFFE"/>
    <w:rsid w:val="002A644A"/>
    <w:pPr>
      <w:spacing w:after="160" w:line="259" w:lineRule="auto"/>
    </w:pPr>
    <w:rPr>
      <w:lang w:val="en-GB" w:eastAsia="en-GB"/>
    </w:rPr>
  </w:style>
  <w:style w:type="paragraph" w:customStyle="1" w:styleId="F45402ADDD3647CBA6E3ADE8F5DB3D61">
    <w:name w:val="F45402ADDD3647CBA6E3ADE8F5DB3D61"/>
    <w:rsid w:val="002A644A"/>
    <w:pPr>
      <w:spacing w:after="160" w:line="259" w:lineRule="auto"/>
    </w:pPr>
    <w:rPr>
      <w:lang w:val="en-GB" w:eastAsia="en-GB"/>
    </w:rPr>
  </w:style>
  <w:style w:type="paragraph" w:customStyle="1" w:styleId="7AF32F49461D4943B6AC7275AD4BEEC0">
    <w:name w:val="7AF32F49461D4943B6AC7275AD4BEEC0"/>
    <w:rsid w:val="002A644A"/>
    <w:pPr>
      <w:spacing w:after="160" w:line="259" w:lineRule="auto"/>
    </w:pPr>
    <w:rPr>
      <w:lang w:val="en-GB" w:eastAsia="en-GB"/>
    </w:rPr>
  </w:style>
  <w:style w:type="paragraph" w:customStyle="1" w:styleId="CDD45553AC1B4770969501CEC9A33293">
    <w:name w:val="CDD45553AC1B4770969501CEC9A33293"/>
    <w:rsid w:val="002A644A"/>
    <w:pPr>
      <w:spacing w:after="160" w:line="259" w:lineRule="auto"/>
    </w:pPr>
    <w:rPr>
      <w:lang w:val="en-GB" w:eastAsia="en-GB"/>
    </w:rPr>
  </w:style>
  <w:style w:type="paragraph" w:customStyle="1" w:styleId="F0C0ABF38375488DA8E404A4D19287DE">
    <w:name w:val="F0C0ABF38375488DA8E404A4D19287DE"/>
    <w:rsid w:val="002A644A"/>
    <w:pPr>
      <w:spacing w:after="160" w:line="259" w:lineRule="auto"/>
    </w:pPr>
    <w:rPr>
      <w:lang w:val="en-GB" w:eastAsia="en-GB"/>
    </w:rPr>
  </w:style>
  <w:style w:type="paragraph" w:customStyle="1" w:styleId="DF2A512A1C264B5AB0121974A18142B9">
    <w:name w:val="DF2A512A1C264B5AB0121974A18142B9"/>
    <w:rsid w:val="00616041"/>
    <w:pPr>
      <w:spacing w:after="160" w:line="259" w:lineRule="auto"/>
    </w:pPr>
    <w:rPr>
      <w:lang w:val="en-GB" w:eastAsia="en-GB"/>
    </w:rPr>
  </w:style>
  <w:style w:type="paragraph" w:customStyle="1" w:styleId="9779C88E33C048538D19C143A10F7649">
    <w:name w:val="9779C88E33C048538D19C143A10F7649"/>
    <w:rsid w:val="00616041"/>
    <w:pPr>
      <w:spacing w:after="160" w:line="259" w:lineRule="auto"/>
    </w:pPr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tiv_CFM-DFM">
      <a:dk1>
        <a:sysClr val="windowText" lastClr="000000"/>
      </a:dk1>
      <a:lt1>
        <a:sysClr val="window" lastClr="FFFFFF"/>
      </a:lt1>
      <a:dk2>
        <a:srgbClr val="00B3AF"/>
      </a:dk2>
      <a:lt2>
        <a:srgbClr val="0080C6"/>
      </a:lt2>
      <a:accent1>
        <a:srgbClr val="001B59"/>
      </a:accent1>
      <a:accent2>
        <a:srgbClr val="0080C6"/>
      </a:accent2>
      <a:accent3>
        <a:srgbClr val="384F5A"/>
      </a:accent3>
      <a:accent4>
        <a:srgbClr val="D8E2E7"/>
      </a:accent4>
      <a:accent5>
        <a:srgbClr val="006254"/>
      </a:accent5>
      <a:accent6>
        <a:srgbClr val="54026E"/>
      </a:accent6>
      <a:hlink>
        <a:srgbClr val="00B9F2"/>
      </a:hlink>
      <a:folHlink>
        <a:srgbClr val="384F5A"/>
      </a:folHlink>
    </a:clrScheme>
    <a:fontScheme name="UEFA_Corporate">
      <a:majorFont>
        <a:latin typeface="UEFA Colosseum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D9FEF45F-7633-4FF0-B67C-A9750FDB8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Activ_Edu_CFM_Single.dotx</Template>
  <TotalTime>0</TotalTime>
  <Pages>7</Pages>
  <Words>798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2019-02-13T10:01:00Z</dcterms:created>
  <dcterms:modified xsi:type="dcterms:W3CDTF">2019-03-18T09:12:00Z</dcterms:modified>
</cp:coreProperties>
</file>